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9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9"/>
        <w:gridCol w:w="284"/>
        <w:gridCol w:w="2551"/>
        <w:gridCol w:w="283"/>
        <w:gridCol w:w="4678"/>
      </w:tblGrid>
      <w:tr w:rsidR="003B6CF2" w:rsidRPr="00DE4153" w14:paraId="3DCF1DE9" w14:textId="77777777" w:rsidTr="008C5D50">
        <w:trPr>
          <w:trHeight w:val="486"/>
        </w:trPr>
        <w:tc>
          <w:tcPr>
            <w:tcW w:w="10495" w:type="dxa"/>
            <w:gridSpan w:val="5"/>
          </w:tcPr>
          <w:p w14:paraId="665583F3" w14:textId="3C32AEED" w:rsidR="003B6CF2" w:rsidRPr="007C68AC" w:rsidRDefault="003B6CF2" w:rsidP="004C69E8">
            <w:pPr>
              <w:pStyle w:val="Nagwek"/>
              <w:ind w:left="0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 xml:space="preserve"> Protokół przekazania próbek do badań laboratoryjnych</w:t>
            </w:r>
          </w:p>
          <w:p w14:paraId="0A5D7145" w14:textId="5EE22131" w:rsidR="003B6CF2" w:rsidRPr="004C69E8" w:rsidRDefault="003B6CF2" w:rsidP="00FA3458">
            <w:pPr>
              <w:pStyle w:val="Nagwek"/>
              <w:jc w:val="center"/>
              <w:rPr>
                <w:i/>
                <w:iCs/>
                <w:color w:val="808080" w:themeColor="background1" w:themeShade="80"/>
              </w:rPr>
            </w:pPr>
            <w:r w:rsidRPr="007C68AC">
              <w:rPr>
                <w:i/>
                <w:iCs/>
                <w:color w:val="808080" w:themeColor="background1" w:themeShade="80"/>
              </w:rPr>
              <w:t>(wypełnia Zleceniodawca)</w:t>
            </w:r>
            <w:r>
              <w:rPr>
                <w:i/>
                <w:iCs/>
                <w:color w:val="808080" w:themeColor="background1" w:themeShade="80"/>
              </w:rPr>
              <w:t xml:space="preserve"> </w:t>
            </w:r>
          </w:p>
        </w:tc>
      </w:tr>
      <w:tr w:rsidR="001C6CC5" w:rsidRPr="00DE4153" w14:paraId="4E039BE1" w14:textId="77777777" w:rsidTr="000B239F">
        <w:trPr>
          <w:trHeight w:val="1038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AF4F" w14:textId="77777777" w:rsidR="001C6CC5" w:rsidRPr="00CE4A40" w:rsidRDefault="001C6CC5" w:rsidP="00527723">
            <w:pPr>
              <w:spacing w:after="120"/>
              <w:ind w:left="0"/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CE4A40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Zleceniodawca:</w:t>
            </w:r>
          </w:p>
          <w:bookmarkStart w:id="0" w:name="a_kontrah"/>
          <w:p w14:paraId="25154078" w14:textId="03128862" w:rsidR="001C6CC5" w:rsidRPr="00F45FFB" w:rsidRDefault="00017B4C" w:rsidP="005A130B">
            <w:pPr>
              <w:ind w:left="0"/>
              <w:rPr>
                <w:i/>
                <w:iCs/>
                <w:sz w:val="18"/>
                <w:szCs w:val="18"/>
              </w:rPr>
            </w:pPr>
            <w:sdt>
              <w:sdtPr>
                <w:rPr>
                  <w:i/>
                  <w:iCs/>
                  <w:sz w:val="18"/>
                  <w:szCs w:val="18"/>
                </w:rPr>
                <w:id w:val="68631957"/>
                <w:placeholder>
                  <w:docPart w:val="C1BE2A85406E4A55898F822348479E57"/>
                </w:placeholder>
                <w:showingPlcHdr/>
                <w:text/>
              </w:sdtPr>
              <w:sdtEndPr/>
              <w:sdtContent>
                <w:r w:rsidR="001C6CC5" w:rsidRPr="00BE73B4">
                  <w:rPr>
                    <w:rStyle w:val="Tekstzastpczy"/>
                    <w:i/>
                    <w:iCs/>
                    <w:color w:val="E7E6E6" w:themeColor="background2"/>
                    <w:sz w:val="18"/>
                    <w:szCs w:val="18"/>
                  </w:rPr>
                  <w:t>Kliknij aby wprowadzić nazwę zlecającego</w:t>
                </w:r>
              </w:sdtContent>
            </w:sdt>
            <w:r w:rsidR="001C6CC5" w:rsidRPr="00F45FFB">
              <w:rPr>
                <w:i/>
                <w:iCs/>
                <w:sz w:val="18"/>
                <w:szCs w:val="18"/>
              </w:rPr>
              <w:t xml:space="preserve"> </w:t>
            </w:r>
            <w:bookmarkEnd w:id="0"/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A3B7EF4" w14:textId="77777777" w:rsidR="001C6CC5" w:rsidRPr="00DE4153" w:rsidRDefault="001C6CC5" w:rsidP="005A130B">
            <w:pPr>
              <w:ind w:left="0"/>
              <w:rPr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AC52" w14:textId="24C56007" w:rsidR="00D31215" w:rsidRDefault="00D31215" w:rsidP="00D31215">
            <w:pPr>
              <w:spacing w:after="120"/>
              <w:ind w:left="0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Dokument stanowi załącznik do </w:t>
            </w:r>
            <w:proofErr w:type="gramStart"/>
            <w: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zlecenia  z</w:t>
            </w:r>
            <w:proofErr w:type="gramEnd"/>
            <w: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 xml:space="preserve"> dnia</w:t>
            </w:r>
            <w:r w:rsidRPr="00422A1E">
              <w:rPr>
                <w:b/>
                <w:bCs/>
                <w:i/>
                <w:iCs/>
                <w:sz w:val="18"/>
                <w:szCs w:val="18"/>
              </w:rPr>
              <w:t>:</w:t>
            </w:r>
          </w:p>
          <w:p w14:paraId="1AE28E7A" w14:textId="76ACA7B8" w:rsidR="00F1341F" w:rsidRPr="00F1341F" w:rsidRDefault="00D31215" w:rsidP="00D31215">
            <w:pPr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sdt>
              <w:sdtPr>
                <w:rPr>
                  <w:i/>
                  <w:iCs/>
                  <w:sz w:val="18"/>
                  <w:szCs w:val="18"/>
                </w:rPr>
                <w:id w:val="1035385650"/>
                <w:placeholder>
                  <w:docPart w:val="C2B419054AA04C2EB31A106CF0438DA6"/>
                </w:placeholder>
                <w:showingPlcHdr/>
                <w:text/>
              </w:sdtPr>
              <w:sdtEndPr>
                <w:rPr>
                  <w:i w:val="0"/>
                  <w:iCs w:val="0"/>
                </w:rPr>
              </w:sdtEndPr>
              <w:sdtContent>
                <w:r w:rsidRPr="00BE73B4">
                  <w:rPr>
                    <w:rStyle w:val="Tekstzastpczy"/>
                    <w:i/>
                    <w:iCs/>
                    <w:color w:val="E7E6E6" w:themeColor="background2"/>
                    <w:sz w:val="18"/>
                    <w:szCs w:val="18"/>
                  </w:rPr>
                  <w:t>Kliknij lub naciśnij tutaj, aby wprowadzić tekst.</w:t>
                </w:r>
              </w:sdtContent>
            </w:sdt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B56FC1C" w14:textId="4F195BC6" w:rsidR="001C6CC5" w:rsidRPr="00DE4153" w:rsidRDefault="001C6CC5" w:rsidP="005A130B">
            <w:pPr>
              <w:ind w:left="0"/>
              <w:rPr>
                <w:color w:val="7F7F7F" w:themeColor="text1" w:themeTint="8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84FB" w14:textId="3A64FA56" w:rsidR="001C6CC5" w:rsidRPr="003B6CF2" w:rsidRDefault="001C6CC5" w:rsidP="003B6CF2">
            <w:pPr>
              <w:ind w:left="0"/>
              <w:jc w:val="both"/>
              <w:rPr>
                <w:i/>
                <w:iCs/>
                <w:sz w:val="16"/>
                <w:szCs w:val="16"/>
              </w:rPr>
            </w:pPr>
            <w:r w:rsidRPr="003B6CF2">
              <w:rPr>
                <w:sz w:val="16"/>
                <w:szCs w:val="16"/>
              </w:rPr>
              <w:t xml:space="preserve"> </w:t>
            </w:r>
            <w:r w:rsidR="003B6CF2" w:rsidRPr="003B6CF2">
              <w:rPr>
                <w:b/>
                <w:bCs/>
                <w:i/>
                <w:iCs/>
                <w:sz w:val="16"/>
                <w:szCs w:val="16"/>
              </w:rPr>
              <w:t>U</w:t>
            </w:r>
            <w:r w:rsidR="003B6CF2">
              <w:rPr>
                <w:b/>
                <w:bCs/>
                <w:i/>
                <w:iCs/>
                <w:sz w:val="16"/>
                <w:szCs w:val="16"/>
              </w:rPr>
              <w:t>WAGA</w:t>
            </w:r>
            <w:r w:rsidR="003B6CF2" w:rsidRPr="003B6CF2">
              <w:rPr>
                <w:b/>
                <w:bCs/>
                <w:i/>
                <w:iCs/>
                <w:sz w:val="16"/>
                <w:szCs w:val="16"/>
              </w:rPr>
              <w:t>:</w:t>
            </w:r>
            <w:r w:rsidR="003B6CF2" w:rsidRPr="003B6CF2">
              <w:rPr>
                <w:i/>
                <w:iCs/>
                <w:sz w:val="16"/>
                <w:szCs w:val="16"/>
              </w:rPr>
              <w:t xml:space="preserve"> Formularz stanowi integralną część przekazywanej próbki </w:t>
            </w:r>
            <w:r w:rsidR="003B6CF2">
              <w:rPr>
                <w:i/>
                <w:iCs/>
                <w:sz w:val="16"/>
                <w:szCs w:val="16"/>
              </w:rPr>
              <w:t>/</w:t>
            </w:r>
            <w:r w:rsidR="003B6CF2" w:rsidRPr="003B6CF2">
              <w:rPr>
                <w:i/>
                <w:iCs/>
                <w:sz w:val="16"/>
                <w:szCs w:val="16"/>
              </w:rPr>
              <w:t xml:space="preserve"> próbek. Próbki dostarczone bez dołączonego formularza będą traktowane jako niekompletne.</w:t>
            </w:r>
            <w:r w:rsidR="003B6CF2">
              <w:rPr>
                <w:i/>
                <w:iCs/>
                <w:sz w:val="16"/>
                <w:szCs w:val="16"/>
              </w:rPr>
              <w:t xml:space="preserve"> </w:t>
            </w:r>
            <w:r w:rsidR="003B6CF2" w:rsidRPr="003B6CF2">
              <w:rPr>
                <w:i/>
                <w:iCs/>
                <w:sz w:val="16"/>
                <w:szCs w:val="16"/>
              </w:rPr>
              <w:t>Należy pamiętać, że</w:t>
            </w:r>
            <w:r w:rsidR="003B6CF2">
              <w:rPr>
                <w:i/>
                <w:iCs/>
                <w:sz w:val="16"/>
                <w:szCs w:val="16"/>
              </w:rPr>
              <w:t xml:space="preserve"> przedmiotowy protokół</w:t>
            </w:r>
            <w:r w:rsidR="003B6CF2" w:rsidRPr="003B6CF2">
              <w:rPr>
                <w:i/>
                <w:iCs/>
                <w:sz w:val="16"/>
                <w:szCs w:val="16"/>
              </w:rPr>
              <w:t xml:space="preserve"> </w:t>
            </w:r>
            <w:r w:rsidR="003B6CF2" w:rsidRPr="003B6CF2">
              <w:rPr>
                <w:b/>
                <w:bCs/>
                <w:i/>
                <w:iCs/>
                <w:sz w:val="16"/>
                <w:szCs w:val="16"/>
              </w:rPr>
              <w:t>nie stanowi zlecenia wykonania badań</w:t>
            </w:r>
            <w:r w:rsidR="003B6CF2" w:rsidRPr="003B6CF2">
              <w:rPr>
                <w:i/>
                <w:iCs/>
                <w:sz w:val="16"/>
                <w:szCs w:val="16"/>
              </w:rPr>
              <w:t>. W</w:t>
            </w:r>
            <w:r w:rsidR="003B6CF2">
              <w:rPr>
                <w:i/>
                <w:iCs/>
                <w:sz w:val="16"/>
                <w:szCs w:val="16"/>
              </w:rPr>
              <w:t> </w:t>
            </w:r>
            <w:r w:rsidR="003B6CF2" w:rsidRPr="003B6CF2">
              <w:rPr>
                <w:i/>
                <w:iCs/>
                <w:sz w:val="16"/>
                <w:szCs w:val="16"/>
              </w:rPr>
              <w:t xml:space="preserve">przypadku </w:t>
            </w:r>
            <w:r w:rsidR="003B6CF2">
              <w:rPr>
                <w:i/>
                <w:iCs/>
                <w:sz w:val="16"/>
                <w:szCs w:val="16"/>
              </w:rPr>
              <w:t>braku</w:t>
            </w:r>
            <w:r w:rsidR="003B6CF2" w:rsidRPr="003B6CF2">
              <w:rPr>
                <w:i/>
                <w:iCs/>
                <w:sz w:val="16"/>
                <w:szCs w:val="16"/>
              </w:rPr>
              <w:t xml:space="preserve"> zlecenia </w:t>
            </w:r>
            <w:r w:rsidR="003B6CF2">
              <w:rPr>
                <w:i/>
                <w:iCs/>
                <w:sz w:val="16"/>
                <w:szCs w:val="16"/>
              </w:rPr>
              <w:t>w momencie dostarczenia próbek do Laboratorium</w:t>
            </w:r>
            <w:r w:rsidR="003B6CF2" w:rsidRPr="003B6CF2">
              <w:rPr>
                <w:i/>
                <w:iCs/>
                <w:sz w:val="16"/>
                <w:szCs w:val="16"/>
              </w:rPr>
              <w:t>, próbki</w:t>
            </w:r>
            <w:r w:rsidR="003B6CF2">
              <w:rPr>
                <w:i/>
                <w:iCs/>
                <w:sz w:val="16"/>
                <w:szCs w:val="16"/>
              </w:rPr>
              <w:t xml:space="preserve"> mogą</w:t>
            </w:r>
            <w:r w:rsidR="003B6CF2" w:rsidRPr="003B6CF2">
              <w:rPr>
                <w:i/>
                <w:iCs/>
                <w:sz w:val="16"/>
                <w:szCs w:val="16"/>
              </w:rPr>
              <w:t xml:space="preserve"> zo</w:t>
            </w:r>
            <w:r w:rsidR="003B6CF2">
              <w:rPr>
                <w:i/>
                <w:iCs/>
                <w:sz w:val="16"/>
                <w:szCs w:val="16"/>
              </w:rPr>
              <w:t>stań</w:t>
            </w:r>
            <w:r w:rsidR="003B6CF2" w:rsidRPr="003B6CF2">
              <w:rPr>
                <w:i/>
                <w:iCs/>
                <w:sz w:val="16"/>
                <w:szCs w:val="16"/>
              </w:rPr>
              <w:t xml:space="preserve"> zutylizowane, a za wykonane czynności operacyjne zostaną naliczone stosowne opłaty.</w:t>
            </w:r>
          </w:p>
        </w:tc>
      </w:tr>
    </w:tbl>
    <w:p w14:paraId="7B7FE080" w14:textId="541C19BC" w:rsidR="00655926" w:rsidRDefault="00655926" w:rsidP="005A130B">
      <w:pPr>
        <w:rPr>
          <w:sz w:val="6"/>
          <w:szCs w:val="6"/>
        </w:rPr>
      </w:pPr>
    </w:p>
    <w:tbl>
      <w:tblPr>
        <w:tblStyle w:val="Tabela-Siatka"/>
        <w:tblW w:w="10495" w:type="dxa"/>
        <w:tblInd w:w="-1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"/>
        <w:gridCol w:w="1560"/>
        <w:gridCol w:w="3827"/>
        <w:gridCol w:w="2492"/>
        <w:gridCol w:w="2044"/>
      </w:tblGrid>
      <w:tr w:rsidR="00BE73B4" w:rsidRPr="00446599" w14:paraId="00CF94E0" w14:textId="77777777" w:rsidTr="00F37FA4">
        <w:trPr>
          <w:trHeight w:val="435"/>
        </w:trPr>
        <w:tc>
          <w:tcPr>
            <w:tcW w:w="10495" w:type="dxa"/>
            <w:gridSpan w:val="5"/>
            <w:tcBorders>
              <w:top w:val="single" w:sz="4" w:space="0" w:color="000000" w:themeColor="text1"/>
              <w:bottom w:val="single" w:sz="4" w:space="0" w:color="auto"/>
            </w:tcBorders>
            <w:vAlign w:val="center"/>
          </w:tcPr>
          <w:p w14:paraId="35831529" w14:textId="2E5CF10F" w:rsidR="00BE73B4" w:rsidRDefault="00BE73B4" w:rsidP="00BE73B4">
            <w:pPr>
              <w:ind w:left="0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Zestawienie przekazanych próbek</w:t>
            </w:r>
            <w:r w:rsidRPr="00527723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:</w:t>
            </w:r>
          </w:p>
        </w:tc>
      </w:tr>
      <w:tr w:rsidR="00D31215" w:rsidRPr="00446599" w14:paraId="11BDF5C2" w14:textId="01BD8764" w:rsidTr="00536FDE">
        <w:trPr>
          <w:trHeight w:val="557"/>
        </w:trPr>
        <w:tc>
          <w:tcPr>
            <w:tcW w:w="572" w:type="dxa"/>
            <w:tcBorders>
              <w:top w:val="nil"/>
              <w:bottom w:val="single" w:sz="4" w:space="0" w:color="auto"/>
              <w:right w:val="single" w:sz="4" w:space="0" w:color="A5A5A5" w:themeColor="accent3"/>
            </w:tcBorders>
            <w:vAlign w:val="center"/>
          </w:tcPr>
          <w:p w14:paraId="06554ED5" w14:textId="485C6CB5" w:rsidR="00D31215" w:rsidRPr="00FC759A" w:rsidRDefault="00D31215" w:rsidP="000B239F">
            <w:pPr>
              <w:ind w:left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C759A">
              <w:rPr>
                <w:rFonts w:cstheme="minorHAnsi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1560" w:type="dxa"/>
            <w:tcBorders>
              <w:top w:val="nil"/>
              <w:left w:val="single" w:sz="4" w:space="0" w:color="A5A5A5" w:themeColor="accent3"/>
              <w:bottom w:val="single" w:sz="4" w:space="0" w:color="auto"/>
              <w:right w:val="single" w:sz="4" w:space="0" w:color="A5A5A5" w:themeColor="accent3"/>
            </w:tcBorders>
            <w:vAlign w:val="center"/>
          </w:tcPr>
          <w:p w14:paraId="60A471F0" w14:textId="35DAF63B" w:rsidR="00D31215" w:rsidRPr="00FC759A" w:rsidRDefault="00D31215" w:rsidP="003B6CF2">
            <w:pPr>
              <w:ind w:left="0"/>
              <w:rPr>
                <w:rFonts w:cstheme="minorHAnsi"/>
                <w:b/>
                <w:bCs/>
                <w:sz w:val="16"/>
                <w:szCs w:val="16"/>
              </w:rPr>
            </w:pPr>
            <w:r w:rsidRPr="00FC759A">
              <w:rPr>
                <w:rFonts w:cstheme="minorHAnsi"/>
                <w:b/>
                <w:bCs/>
                <w:sz w:val="16"/>
                <w:szCs w:val="16"/>
              </w:rPr>
              <w:t>przedmiot badania</w:t>
            </w:r>
          </w:p>
        </w:tc>
        <w:tc>
          <w:tcPr>
            <w:tcW w:w="3827" w:type="dxa"/>
            <w:tcBorders>
              <w:top w:val="nil"/>
              <w:left w:val="single" w:sz="4" w:space="0" w:color="A5A5A5" w:themeColor="accent3"/>
              <w:bottom w:val="single" w:sz="4" w:space="0" w:color="auto"/>
              <w:right w:val="single" w:sz="4" w:space="0" w:color="A5A5A5" w:themeColor="accent3"/>
            </w:tcBorders>
            <w:vAlign w:val="center"/>
          </w:tcPr>
          <w:p w14:paraId="0A7D2552" w14:textId="77777777" w:rsidR="00BE73B4" w:rsidRDefault="00D31215" w:rsidP="000B239F">
            <w:pPr>
              <w:ind w:left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C759A">
              <w:rPr>
                <w:rFonts w:cstheme="minorHAnsi"/>
                <w:b/>
                <w:bCs/>
                <w:sz w:val="16"/>
                <w:szCs w:val="16"/>
              </w:rPr>
              <w:t>identyfikacja próbki</w:t>
            </w:r>
            <w:r w:rsidR="00BE73B4">
              <w:rPr>
                <w:rFonts w:cstheme="minorHAnsi"/>
                <w:b/>
                <w:bCs/>
                <w:sz w:val="16"/>
                <w:szCs w:val="16"/>
              </w:rPr>
              <w:t xml:space="preserve"> </w:t>
            </w:r>
          </w:p>
          <w:p w14:paraId="49BC3F71" w14:textId="0FA6BBBE" w:rsidR="00D31215" w:rsidRPr="00BE73B4" w:rsidRDefault="00BE73B4" w:rsidP="000B239F">
            <w:pPr>
              <w:ind w:left="0"/>
              <w:jc w:val="center"/>
              <w:rPr>
                <w:rFonts w:cstheme="minorHAnsi"/>
                <w:b/>
                <w:bCs/>
                <w:i/>
                <w:iCs/>
                <w:sz w:val="14"/>
                <w:szCs w:val="14"/>
              </w:rPr>
            </w:pPr>
            <w:r w:rsidRPr="00BE73B4">
              <w:rPr>
                <w:rFonts w:cstheme="minorHAnsi"/>
                <w:b/>
                <w:bCs/>
                <w:i/>
                <w:iCs/>
                <w:sz w:val="14"/>
                <w:szCs w:val="14"/>
              </w:rPr>
              <w:t>(zgodna ze zleceniem oraz tożsama z opisem na pojemnikach)</w:t>
            </w:r>
          </w:p>
        </w:tc>
        <w:tc>
          <w:tcPr>
            <w:tcW w:w="2492" w:type="dxa"/>
            <w:tcBorders>
              <w:top w:val="nil"/>
              <w:left w:val="single" w:sz="4" w:space="0" w:color="A5A5A5" w:themeColor="accent3"/>
              <w:bottom w:val="single" w:sz="4" w:space="0" w:color="auto"/>
              <w:right w:val="single" w:sz="4" w:space="0" w:color="A5A5A5" w:themeColor="accent3"/>
            </w:tcBorders>
            <w:vAlign w:val="center"/>
          </w:tcPr>
          <w:p w14:paraId="5315F346" w14:textId="5875E5FA" w:rsidR="00D31215" w:rsidRPr="00FC759A" w:rsidRDefault="00D31215" w:rsidP="000B239F">
            <w:pPr>
              <w:ind w:left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 w:rsidRPr="00FC759A">
              <w:rPr>
                <w:rFonts w:cstheme="minorHAnsi"/>
                <w:b/>
                <w:bCs/>
                <w:sz w:val="16"/>
                <w:szCs w:val="16"/>
              </w:rPr>
              <w:t>data i godzina pobierania próbki</w:t>
            </w:r>
          </w:p>
        </w:tc>
        <w:tc>
          <w:tcPr>
            <w:tcW w:w="2044" w:type="dxa"/>
            <w:tcBorders>
              <w:top w:val="nil"/>
              <w:left w:val="single" w:sz="4" w:space="0" w:color="A5A5A5" w:themeColor="accent3"/>
              <w:bottom w:val="single" w:sz="4" w:space="0" w:color="auto"/>
            </w:tcBorders>
            <w:vAlign w:val="center"/>
          </w:tcPr>
          <w:p w14:paraId="5EFFC8BD" w14:textId="1892E143" w:rsidR="00D31215" w:rsidRPr="00FC759A" w:rsidRDefault="00D31215" w:rsidP="000B239F">
            <w:pPr>
              <w:ind w:left="0"/>
              <w:jc w:val="center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Ilość pojemników</w:t>
            </w:r>
          </w:p>
        </w:tc>
      </w:tr>
      <w:tr w:rsidR="00D31215" w:rsidRPr="00446599" w14:paraId="7C3F6C49" w14:textId="15C4EA75" w:rsidTr="00536FDE">
        <w:trPr>
          <w:trHeight w:val="557"/>
        </w:trPr>
        <w:tc>
          <w:tcPr>
            <w:tcW w:w="572" w:type="dxa"/>
            <w:tcBorders>
              <w:top w:val="single" w:sz="4" w:space="0" w:color="auto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013141EB" w14:textId="7F746733" w:rsidR="00D31215" w:rsidRPr="00581350" w:rsidRDefault="00D31215" w:rsidP="00F85D8A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778F600E" w14:textId="1DCEFD49" w:rsidR="00D31215" w:rsidRPr="00581350" w:rsidRDefault="00D31215" w:rsidP="00FC759A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32487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52650068" w14:textId="2459A300" w:rsidR="00D31215" w:rsidRPr="00581350" w:rsidRDefault="00D31215" w:rsidP="00FC759A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71310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56DFF018" w14:textId="2DBB6773" w:rsidR="00D31215" w:rsidRPr="00FC759A" w:rsidRDefault="00D31215" w:rsidP="00F85D8A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827746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59BA7A6F" w14:textId="51737E57" w:rsidR="00D31215" w:rsidRPr="00581350" w:rsidRDefault="00D31215" w:rsidP="00F85D8A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61F7D8A7" w14:textId="02D46444" w:rsidR="00D31215" w:rsidRPr="00581350" w:rsidRDefault="00D31215" w:rsidP="00F85D8A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5A5A5" w:themeColor="accent3"/>
              <w:bottom w:val="single" w:sz="4" w:space="0" w:color="AEAAAA" w:themeColor="background2" w:themeShade="BF"/>
            </w:tcBorders>
            <w:vAlign w:val="center"/>
          </w:tcPr>
          <w:p w14:paraId="3E635548" w14:textId="346C303E" w:rsidR="00D31215" w:rsidRPr="00581350" w:rsidRDefault="00D31215" w:rsidP="00F85D8A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0B239F" w:rsidRPr="00446599" w14:paraId="6250730B" w14:textId="77777777" w:rsidTr="00536FDE">
        <w:trPr>
          <w:trHeight w:val="557"/>
        </w:trPr>
        <w:tc>
          <w:tcPr>
            <w:tcW w:w="57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377D9258" w14:textId="100B47ED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6764196D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38818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0630542D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846758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0719F334" w14:textId="77777777" w:rsidR="000B239F" w:rsidRPr="00FC759A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66161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0993D5DB" w14:textId="69708936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077FDC5F" w14:textId="37977AF4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</w:tcBorders>
            <w:vAlign w:val="center"/>
          </w:tcPr>
          <w:p w14:paraId="4F35E9A0" w14:textId="5A787AB7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0B239F" w:rsidRPr="00446599" w14:paraId="3FD3C2C4" w14:textId="77777777" w:rsidTr="00536FDE">
        <w:trPr>
          <w:trHeight w:val="557"/>
        </w:trPr>
        <w:tc>
          <w:tcPr>
            <w:tcW w:w="57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7A5F023D" w14:textId="0BFC31B6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29E5E209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232535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731D411E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2004432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44581189" w14:textId="77777777" w:rsidR="000B239F" w:rsidRPr="00FC759A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78287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01A59582" w14:textId="1D4CC213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48653C72" w14:textId="4954B390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</w:tcBorders>
            <w:vAlign w:val="center"/>
          </w:tcPr>
          <w:p w14:paraId="6ECCBF4C" w14:textId="5B089FF6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0B239F" w:rsidRPr="00446599" w14:paraId="5065C792" w14:textId="77777777" w:rsidTr="00536FDE">
        <w:trPr>
          <w:trHeight w:val="557"/>
        </w:trPr>
        <w:tc>
          <w:tcPr>
            <w:tcW w:w="57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22ED305C" w14:textId="1160F4CA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0064F78B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207412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3C7932DD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536892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10A117F0" w14:textId="77777777" w:rsidR="000B239F" w:rsidRPr="00FC759A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54488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0F201746" w14:textId="24BE0422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5D299E09" w14:textId="51797BBF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</w:tcBorders>
            <w:vAlign w:val="center"/>
          </w:tcPr>
          <w:p w14:paraId="20A0B5A9" w14:textId="74ED8644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0B239F" w:rsidRPr="00446599" w14:paraId="2F2F0742" w14:textId="77777777" w:rsidTr="00536FDE">
        <w:trPr>
          <w:trHeight w:val="557"/>
        </w:trPr>
        <w:tc>
          <w:tcPr>
            <w:tcW w:w="57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654BDBFB" w14:textId="1F92B8F5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2A43214C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29209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6C6136C6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02332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687F45C9" w14:textId="77777777" w:rsidR="000B239F" w:rsidRPr="00FC759A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78229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75A51399" w14:textId="28B14CCB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58EDBDC8" w14:textId="3C8D1F76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</w:tcBorders>
            <w:vAlign w:val="center"/>
          </w:tcPr>
          <w:p w14:paraId="33967C65" w14:textId="5744E01A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0B239F" w:rsidRPr="00446599" w14:paraId="1B83F421" w14:textId="77777777" w:rsidTr="00536FDE">
        <w:trPr>
          <w:trHeight w:val="557"/>
        </w:trPr>
        <w:tc>
          <w:tcPr>
            <w:tcW w:w="57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219D7EC7" w14:textId="3A5706A0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32155609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56838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77926484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88748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46272692" w14:textId="77777777" w:rsidR="000B239F" w:rsidRPr="00FC759A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721933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66FF8A60" w14:textId="34DBC351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746C6ED2" w14:textId="0CFCB9E0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</w:tcBorders>
            <w:vAlign w:val="center"/>
          </w:tcPr>
          <w:p w14:paraId="7EE46858" w14:textId="085639F6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0B239F" w:rsidRPr="00446599" w14:paraId="53346896" w14:textId="77777777" w:rsidTr="00536FDE">
        <w:trPr>
          <w:trHeight w:val="557"/>
        </w:trPr>
        <w:tc>
          <w:tcPr>
            <w:tcW w:w="57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212B4A3D" w14:textId="76C2F11B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14CBCBD9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52103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6957F475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63910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6E4A2848" w14:textId="77777777" w:rsidR="000B239F" w:rsidRPr="00FC759A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746146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2DF8550F" w14:textId="6DE0BD69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2AE3E084" w14:textId="1584A252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</w:tcBorders>
            <w:vAlign w:val="center"/>
          </w:tcPr>
          <w:p w14:paraId="0328E70C" w14:textId="6EFA5726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0B239F" w:rsidRPr="00446599" w14:paraId="065CFB00" w14:textId="77777777" w:rsidTr="00536FDE">
        <w:trPr>
          <w:trHeight w:val="557"/>
        </w:trPr>
        <w:tc>
          <w:tcPr>
            <w:tcW w:w="57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4D75C1AA" w14:textId="71845F86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399362E3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56917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664566EB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99753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0F8A3804" w14:textId="77777777" w:rsidR="000B239F" w:rsidRPr="00FC759A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511710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4493A17B" w14:textId="61CF4DD1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6EA6D614" w14:textId="1C53EB59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</w:tcBorders>
            <w:vAlign w:val="center"/>
          </w:tcPr>
          <w:p w14:paraId="116FBAC6" w14:textId="14EE4345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0B239F" w:rsidRPr="00446599" w14:paraId="0C68A31F" w14:textId="77777777" w:rsidTr="00536FDE">
        <w:trPr>
          <w:trHeight w:val="557"/>
        </w:trPr>
        <w:tc>
          <w:tcPr>
            <w:tcW w:w="57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65AD6F89" w14:textId="1AA431C8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499CBB47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96256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1CC96AD6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50147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761457A0" w14:textId="77777777" w:rsidR="000B239F" w:rsidRPr="00FC759A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63252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057284B2" w14:textId="68E941AF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155965FA" w14:textId="56738F34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</w:tcBorders>
            <w:vAlign w:val="center"/>
          </w:tcPr>
          <w:p w14:paraId="21A9DBF9" w14:textId="1397684A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0B239F" w:rsidRPr="00446599" w14:paraId="0017D6FC" w14:textId="77777777" w:rsidTr="00536FDE">
        <w:trPr>
          <w:trHeight w:val="557"/>
        </w:trPr>
        <w:tc>
          <w:tcPr>
            <w:tcW w:w="57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5F574DA7" w14:textId="28167AEF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334AF143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31128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5D1658E7" w14:textId="77777777" w:rsidR="000B239F" w:rsidRPr="00581350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519596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3D5D6D49" w14:textId="77777777" w:rsidR="000B239F" w:rsidRPr="00FC759A" w:rsidRDefault="000B239F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31568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44365B6B" w14:textId="5789D2F4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745DDFCD" w14:textId="2A49AD03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</w:tcBorders>
            <w:vAlign w:val="center"/>
          </w:tcPr>
          <w:p w14:paraId="505FA3B2" w14:textId="32889788" w:rsidR="000B239F" w:rsidRPr="00581350" w:rsidRDefault="000B239F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3B6CF2" w:rsidRPr="00446599" w14:paraId="3A223D44" w14:textId="77777777" w:rsidTr="00536FDE">
        <w:trPr>
          <w:trHeight w:val="557"/>
        </w:trPr>
        <w:tc>
          <w:tcPr>
            <w:tcW w:w="57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711349DA" w14:textId="1A3CA8F9" w:rsidR="003B6CF2" w:rsidRPr="00581350" w:rsidRDefault="003B6CF2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0C051D12" w14:textId="77777777" w:rsidR="003B6CF2" w:rsidRPr="00581350" w:rsidRDefault="003B6CF2" w:rsidP="005C7DA8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87357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3B38EC2B" w14:textId="77777777" w:rsidR="003B6CF2" w:rsidRPr="00581350" w:rsidRDefault="003B6CF2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09528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11C9030B" w14:textId="77777777" w:rsidR="003B6CF2" w:rsidRPr="00FC759A" w:rsidRDefault="003B6CF2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909961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6786732B" w14:textId="5D6EC88F" w:rsidR="003B6CF2" w:rsidRPr="00581350" w:rsidRDefault="003B6CF2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2BFD1EFA" w14:textId="677F0DE0" w:rsidR="003B6CF2" w:rsidRPr="00581350" w:rsidRDefault="003B6CF2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</w:tcBorders>
            <w:vAlign w:val="center"/>
          </w:tcPr>
          <w:p w14:paraId="289A14F2" w14:textId="3D29FC2C" w:rsidR="003B6CF2" w:rsidRPr="00581350" w:rsidRDefault="003B6CF2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3B6CF2" w:rsidRPr="00446599" w14:paraId="61DE9B06" w14:textId="77777777" w:rsidTr="00536FDE">
        <w:trPr>
          <w:trHeight w:val="557"/>
        </w:trPr>
        <w:tc>
          <w:tcPr>
            <w:tcW w:w="57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28803959" w14:textId="23197A20" w:rsidR="003B6CF2" w:rsidRPr="00581350" w:rsidRDefault="003B6CF2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5A24DE20" w14:textId="77777777" w:rsidR="003B6CF2" w:rsidRPr="00581350" w:rsidRDefault="003B6CF2" w:rsidP="005C7DA8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570822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536A66D0" w14:textId="77777777" w:rsidR="003B6CF2" w:rsidRPr="00581350" w:rsidRDefault="003B6CF2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37337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33F716B3" w14:textId="77777777" w:rsidR="003B6CF2" w:rsidRPr="00FC759A" w:rsidRDefault="003B6CF2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125181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292EA267" w14:textId="7E1101B1" w:rsidR="003B6CF2" w:rsidRPr="00581350" w:rsidRDefault="003B6CF2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7D1906EE" w14:textId="104436A6" w:rsidR="003B6CF2" w:rsidRPr="00581350" w:rsidRDefault="003B6CF2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</w:tcBorders>
            <w:vAlign w:val="center"/>
          </w:tcPr>
          <w:p w14:paraId="442BDD89" w14:textId="0EBBED91" w:rsidR="003B6CF2" w:rsidRPr="00581350" w:rsidRDefault="003B6CF2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5B7BF7" w:rsidRPr="00446599" w14:paraId="1CD54A41" w14:textId="77777777" w:rsidTr="00536FDE">
        <w:trPr>
          <w:trHeight w:val="557"/>
        </w:trPr>
        <w:tc>
          <w:tcPr>
            <w:tcW w:w="57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04C759E7" w14:textId="1BE56ACF" w:rsidR="005B7BF7" w:rsidRPr="00581350" w:rsidRDefault="005B7BF7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6ED0A3EB" w14:textId="77777777" w:rsidR="005B7BF7" w:rsidRPr="00581350" w:rsidRDefault="005B7BF7" w:rsidP="005C7DA8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93918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552D66A1" w14:textId="77777777" w:rsidR="005B7BF7" w:rsidRPr="00581350" w:rsidRDefault="005B7BF7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641463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49C71CDB" w14:textId="77777777" w:rsidR="005B7BF7" w:rsidRPr="00FC759A" w:rsidRDefault="005B7BF7" w:rsidP="005C7DA8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25934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76AAECC0" w14:textId="6D7AEB25" w:rsidR="005B7BF7" w:rsidRPr="00581350" w:rsidRDefault="005B7BF7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164970DF" w14:textId="26B1FEB1" w:rsidR="005B7BF7" w:rsidRPr="00581350" w:rsidRDefault="005B7BF7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</w:tcBorders>
            <w:vAlign w:val="center"/>
          </w:tcPr>
          <w:p w14:paraId="1A7BDCE0" w14:textId="5A959563" w:rsidR="005B7BF7" w:rsidRPr="00581350" w:rsidRDefault="005B7BF7" w:rsidP="005C7DA8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</w:tr>
      <w:tr w:rsidR="00F37FA4" w:rsidRPr="00446599" w14:paraId="3D62C004" w14:textId="721FF88F" w:rsidTr="00F37FA4">
        <w:trPr>
          <w:trHeight w:val="557"/>
        </w:trPr>
        <w:tc>
          <w:tcPr>
            <w:tcW w:w="572" w:type="dxa"/>
            <w:tcBorders>
              <w:top w:val="single" w:sz="4" w:space="0" w:color="AEAAAA" w:themeColor="background2" w:themeShade="BF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07D83ECC" w14:textId="79470758" w:rsidR="00F37FA4" w:rsidRPr="00581350" w:rsidRDefault="00F37FA4" w:rsidP="00F37FA4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37AF23DB" w14:textId="77777777" w:rsidR="00F37FA4" w:rsidRPr="00581350" w:rsidRDefault="00F37FA4" w:rsidP="00F37FA4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334414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54FF4BB2" w14:textId="77777777" w:rsidR="00F37FA4" w:rsidRPr="00581350" w:rsidRDefault="00F37FA4" w:rsidP="00F37FA4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28994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76AAF8ED" w14:textId="6107BBE9" w:rsidR="00F37FA4" w:rsidRPr="00581350" w:rsidRDefault="00F37FA4" w:rsidP="00F37FA4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89010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0DEDC944" w14:textId="1F9BD06C" w:rsidR="00F37FA4" w:rsidRPr="00581350" w:rsidRDefault="00F37FA4" w:rsidP="00F37FA4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20998A7E" w14:textId="3EF70CC7" w:rsidR="00F37FA4" w:rsidRPr="00581350" w:rsidRDefault="00F37FA4" w:rsidP="00F37FA4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EAAAA" w:themeColor="background2" w:themeShade="BF"/>
            </w:tcBorders>
            <w:vAlign w:val="center"/>
          </w:tcPr>
          <w:p w14:paraId="4F8F895F" w14:textId="3790DC45" w:rsidR="00F37FA4" w:rsidRDefault="00F37FA4" w:rsidP="00F37FA4">
            <w:pPr>
              <w:ind w:left="0"/>
              <w:rPr>
                <w:sz w:val="16"/>
                <w:szCs w:val="16"/>
              </w:rPr>
            </w:pPr>
          </w:p>
        </w:tc>
      </w:tr>
      <w:tr w:rsidR="00F37FA4" w:rsidRPr="00446599" w14:paraId="5E8A03B7" w14:textId="77777777" w:rsidTr="00536FDE">
        <w:trPr>
          <w:trHeight w:val="557"/>
        </w:trPr>
        <w:tc>
          <w:tcPr>
            <w:tcW w:w="572" w:type="dxa"/>
            <w:tcBorders>
              <w:top w:val="single" w:sz="4" w:space="0" w:color="AEAAAA" w:themeColor="background2" w:themeShade="BF"/>
              <w:right w:val="single" w:sz="4" w:space="0" w:color="A5A5A5" w:themeColor="accent3"/>
            </w:tcBorders>
            <w:vAlign w:val="center"/>
          </w:tcPr>
          <w:p w14:paraId="3C33E1FF" w14:textId="673FEA3A" w:rsidR="00F37FA4" w:rsidRDefault="00F37FA4" w:rsidP="00F37FA4">
            <w:pPr>
              <w:ind w:left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  <w:r w:rsidRPr="00581350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uto"/>
              <w:right w:val="single" w:sz="4" w:space="0" w:color="A5A5A5" w:themeColor="accent3"/>
            </w:tcBorders>
            <w:vAlign w:val="center"/>
          </w:tcPr>
          <w:p w14:paraId="027C4141" w14:textId="77777777" w:rsidR="00F37FA4" w:rsidRPr="00581350" w:rsidRDefault="00F37FA4" w:rsidP="00F37FA4">
            <w:pPr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93182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woda</w:t>
            </w:r>
          </w:p>
          <w:p w14:paraId="73E00D1D" w14:textId="77777777" w:rsidR="00F37FA4" w:rsidRPr="00581350" w:rsidRDefault="00F37FA4" w:rsidP="00F37FA4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155697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wymaz / odcisk</w:t>
            </w:r>
            <w:r w:rsidRPr="00581350">
              <w:rPr>
                <w:sz w:val="16"/>
                <w:szCs w:val="16"/>
              </w:rPr>
              <w:t>;</w:t>
            </w:r>
          </w:p>
          <w:p w14:paraId="2D71D33F" w14:textId="7563FBB5" w:rsidR="00F37FA4" w:rsidRDefault="00F37FA4" w:rsidP="00F37FA4">
            <w:pPr>
              <w:ind w:left="0"/>
              <w:rPr>
                <w:sz w:val="16"/>
                <w:szCs w:val="16"/>
              </w:rPr>
            </w:pPr>
            <w:r w:rsidRPr="00581350">
              <w:rPr>
                <w:sz w:val="16"/>
                <w:szCs w:val="16"/>
              </w:rPr>
              <w:t xml:space="preserve"> </w:t>
            </w:r>
            <w:sdt>
              <w:sdtPr>
                <w:rPr>
                  <w:sz w:val="16"/>
                  <w:szCs w:val="16"/>
                </w:rPr>
                <w:id w:val="-925340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135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58135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inne:</w:t>
            </w:r>
          </w:p>
        </w:tc>
        <w:tc>
          <w:tcPr>
            <w:tcW w:w="3827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uto"/>
              <w:right w:val="single" w:sz="4" w:space="0" w:color="A5A5A5" w:themeColor="accent3"/>
            </w:tcBorders>
            <w:vAlign w:val="center"/>
          </w:tcPr>
          <w:p w14:paraId="02C1E90A" w14:textId="77777777" w:rsidR="00F37FA4" w:rsidRPr="00581350" w:rsidRDefault="00F37FA4" w:rsidP="00F37FA4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492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uto"/>
              <w:right w:val="single" w:sz="4" w:space="0" w:color="A5A5A5" w:themeColor="accent3"/>
            </w:tcBorders>
            <w:vAlign w:val="center"/>
          </w:tcPr>
          <w:p w14:paraId="6415CD3E" w14:textId="77777777" w:rsidR="00F37FA4" w:rsidRPr="00581350" w:rsidRDefault="00F37FA4" w:rsidP="00F37FA4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</w:p>
        </w:tc>
        <w:tc>
          <w:tcPr>
            <w:tcW w:w="2044" w:type="dxa"/>
            <w:tcBorders>
              <w:top w:val="single" w:sz="4" w:space="0" w:color="AEAAAA" w:themeColor="background2" w:themeShade="BF"/>
              <w:left w:val="single" w:sz="4" w:space="0" w:color="A5A5A5" w:themeColor="accent3"/>
              <w:bottom w:val="single" w:sz="4" w:space="0" w:color="auto"/>
            </w:tcBorders>
            <w:vAlign w:val="center"/>
          </w:tcPr>
          <w:p w14:paraId="336FAE99" w14:textId="77777777" w:rsidR="00F37FA4" w:rsidRDefault="00F37FA4" w:rsidP="00F37FA4">
            <w:pPr>
              <w:ind w:left="0"/>
              <w:rPr>
                <w:sz w:val="16"/>
                <w:szCs w:val="16"/>
              </w:rPr>
            </w:pPr>
          </w:p>
        </w:tc>
      </w:tr>
    </w:tbl>
    <w:p w14:paraId="7603FB86" w14:textId="77777777" w:rsidR="00581350" w:rsidRPr="00C56499" w:rsidRDefault="00581350" w:rsidP="00581350">
      <w:pPr>
        <w:rPr>
          <w:sz w:val="6"/>
          <w:szCs w:val="6"/>
        </w:rPr>
      </w:pPr>
    </w:p>
    <w:tbl>
      <w:tblPr>
        <w:tblStyle w:val="Tabela-Siatka"/>
        <w:tblW w:w="10479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9"/>
      </w:tblGrid>
      <w:tr w:rsidR="00DD338A" w:rsidRPr="00446599" w14:paraId="699C0327" w14:textId="77777777" w:rsidTr="00C11FB5">
        <w:trPr>
          <w:trHeight w:val="914"/>
        </w:trPr>
        <w:tc>
          <w:tcPr>
            <w:tcW w:w="10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90D2D9F" w14:textId="4894A3C4" w:rsidR="00DD338A" w:rsidRPr="00527723" w:rsidRDefault="00DD338A" w:rsidP="00DD338A">
            <w:pPr>
              <w:ind w:left="0"/>
              <w:rPr>
                <w:rFonts w:cstheme="minorHAnsi"/>
                <w:i/>
                <w:iCs/>
                <w:sz w:val="16"/>
                <w:szCs w:val="16"/>
              </w:rPr>
            </w:pPr>
            <w:r w:rsidRPr="00527723">
              <w:rPr>
                <w:rFonts w:cstheme="minorHAnsi"/>
                <w:b/>
                <w:bCs/>
                <w:i/>
                <w:iCs/>
                <w:sz w:val="16"/>
                <w:szCs w:val="16"/>
              </w:rPr>
              <w:t>Uwagi i komentarze do ankiety:</w:t>
            </w:r>
            <w:r w:rsidRPr="00527723">
              <w:rPr>
                <w:rFonts w:cstheme="minorHAnsi"/>
                <w:i/>
                <w:iCs/>
                <w:sz w:val="16"/>
                <w:szCs w:val="16"/>
              </w:rPr>
              <w:br/>
            </w:r>
            <w:sdt>
              <w:sdtPr>
                <w:rPr>
                  <w:i/>
                  <w:iCs/>
                  <w:sz w:val="16"/>
                  <w:szCs w:val="16"/>
                </w:rPr>
                <w:id w:val="1851830501"/>
                <w:placeholder>
                  <w:docPart w:val="C56C585B4FDE40819948D7F6A29D52E2"/>
                </w:placeholder>
                <w:showingPlcHdr/>
                <w:text/>
              </w:sdtPr>
              <w:sdtEndPr/>
              <w:sdtContent>
                <w:proofErr w:type="gramStart"/>
                <w:r w:rsidRPr="00BE73B4">
                  <w:rPr>
                    <w:rStyle w:val="Tekstzastpczy"/>
                    <w:i/>
                    <w:iCs/>
                    <w:color w:val="E7E6E6" w:themeColor="background2"/>
                    <w:sz w:val="16"/>
                    <w:szCs w:val="16"/>
                  </w:rPr>
                  <w:t>Kliknij</w:t>
                </w:r>
                <w:proofErr w:type="gramEnd"/>
                <w:r w:rsidRPr="00BE73B4">
                  <w:rPr>
                    <w:rStyle w:val="Tekstzastpczy"/>
                    <w:i/>
                    <w:iCs/>
                    <w:color w:val="E7E6E6" w:themeColor="background2"/>
                    <w:sz w:val="16"/>
                    <w:szCs w:val="16"/>
                  </w:rPr>
                  <w:t xml:space="preserve"> aby wprowadzić </w:t>
                </w:r>
                <w:r w:rsidR="001D1EA7" w:rsidRPr="00BE73B4">
                  <w:rPr>
                    <w:rStyle w:val="Tekstzastpczy"/>
                    <w:i/>
                    <w:iCs/>
                    <w:color w:val="E7E6E6" w:themeColor="background2"/>
                    <w:sz w:val="16"/>
                    <w:szCs w:val="16"/>
                  </w:rPr>
                  <w:t>uwagi oraz komentarze do przedmiotowej ankiety</w:t>
                </w:r>
              </w:sdtContent>
            </w:sdt>
          </w:p>
        </w:tc>
      </w:tr>
    </w:tbl>
    <w:p w14:paraId="5BFBDF95" w14:textId="77777777" w:rsidR="00DD338A" w:rsidRPr="00C56499" w:rsidRDefault="00DD338A" w:rsidP="005A130B">
      <w:pPr>
        <w:rPr>
          <w:sz w:val="6"/>
          <w:szCs w:val="6"/>
        </w:rPr>
      </w:pPr>
    </w:p>
    <w:p w14:paraId="7FD714A0" w14:textId="77777777" w:rsidR="00C50ECD" w:rsidRPr="00C56499" w:rsidRDefault="00C50ECD" w:rsidP="00E57F38">
      <w:pPr>
        <w:ind w:left="0"/>
        <w:rPr>
          <w:sz w:val="4"/>
          <w:szCs w:val="4"/>
        </w:rPr>
      </w:pPr>
    </w:p>
    <w:tbl>
      <w:tblPr>
        <w:tblStyle w:val="Tabela-Siatka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709"/>
        <w:gridCol w:w="2693"/>
      </w:tblGrid>
      <w:tr w:rsidR="009423FC" w:rsidRPr="0031116A" w14:paraId="6146C4EF" w14:textId="77777777" w:rsidTr="003B6CF2">
        <w:trPr>
          <w:trHeight w:val="413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1A17" w14:textId="3F20441B" w:rsidR="009423FC" w:rsidRPr="00734DD3" w:rsidRDefault="00734DD3" w:rsidP="00DD338A">
            <w:pPr>
              <w:ind w:left="0"/>
              <w:jc w:val="both"/>
              <w:rPr>
                <w:i/>
                <w:iCs/>
                <w:sz w:val="16"/>
                <w:szCs w:val="16"/>
              </w:rPr>
            </w:pPr>
            <w:r w:rsidRPr="00734DD3">
              <w:rPr>
                <w:b/>
                <w:bCs/>
                <w:i/>
                <w:iCs/>
                <w:sz w:val="16"/>
                <w:szCs w:val="16"/>
              </w:rPr>
              <w:t>Oświadczam,</w:t>
            </w:r>
            <w:r w:rsidR="00DD338A" w:rsidRPr="00DD338A">
              <w:rPr>
                <w:i/>
                <w:iCs/>
                <w:sz w:val="16"/>
                <w:szCs w:val="16"/>
              </w:rPr>
              <w:t xml:space="preserve"> że wszystkie informacje przekazane przeze mnie w niniejs</w:t>
            </w:r>
            <w:r w:rsidR="003B6CF2">
              <w:rPr>
                <w:i/>
                <w:iCs/>
                <w:sz w:val="16"/>
                <w:szCs w:val="16"/>
              </w:rPr>
              <w:t>zym</w:t>
            </w:r>
            <w:r w:rsidR="00DD338A" w:rsidRPr="00DD338A">
              <w:rPr>
                <w:i/>
                <w:iCs/>
                <w:sz w:val="16"/>
                <w:szCs w:val="16"/>
              </w:rPr>
              <w:t xml:space="preserve"> </w:t>
            </w:r>
            <w:r w:rsidR="003B6CF2">
              <w:rPr>
                <w:i/>
                <w:iCs/>
                <w:sz w:val="16"/>
                <w:szCs w:val="16"/>
              </w:rPr>
              <w:t>formularzu</w:t>
            </w:r>
            <w:r w:rsidR="00DD338A" w:rsidRPr="00DD338A">
              <w:rPr>
                <w:i/>
                <w:iCs/>
                <w:sz w:val="16"/>
                <w:szCs w:val="16"/>
              </w:rPr>
              <w:t xml:space="preserve"> są kompletne, zgodne ze stanem faktycznym oraz aktualne na dzień ich przekazania.</w:t>
            </w:r>
            <w:r w:rsidR="00DD338A">
              <w:rPr>
                <w:i/>
                <w:iCs/>
                <w:sz w:val="16"/>
                <w:szCs w:val="16"/>
              </w:rPr>
              <w:t xml:space="preserve"> </w:t>
            </w:r>
            <w:r w:rsidR="00DD338A" w:rsidRPr="007D7C23">
              <w:rPr>
                <w:b/>
                <w:bCs/>
                <w:i/>
                <w:iCs/>
                <w:sz w:val="16"/>
                <w:szCs w:val="16"/>
              </w:rPr>
              <w:t>Przyjmuję do wiadomości</w:t>
            </w:r>
            <w:r w:rsidR="00DD338A" w:rsidRPr="00DD338A">
              <w:rPr>
                <w:i/>
                <w:iCs/>
                <w:sz w:val="16"/>
                <w:szCs w:val="16"/>
              </w:rPr>
              <w:t>, że podanie niepełnych, nieaktualnych lub niezgodnych ze stanem faktycznym informacji może mieć wpływ na interpretację wyników oraz realizację obowiązków wynikających z obowiązujących przepisów prawa.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1AC8A76B" w14:textId="1AD31BC3" w:rsidR="009423FC" w:rsidRPr="00DE4153" w:rsidRDefault="00734DD3">
            <w:pPr>
              <w:ind w:left="0"/>
              <w:rPr>
                <w:color w:val="7F7F7F" w:themeColor="text1" w:themeTint="80"/>
                <w:sz w:val="18"/>
                <w:szCs w:val="18"/>
              </w:rPr>
            </w:pPr>
            <w:r>
              <w:rPr>
                <w:noProof/>
                <w:color w:val="7F7F7F" w:themeColor="text1" w:themeTint="8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FDCC19C" wp14:editId="0C5818DE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97790</wp:posOffset>
                      </wp:positionV>
                      <wp:extent cx="314554" cy="314554"/>
                      <wp:effectExtent l="0" t="19050" r="47625" b="47625"/>
                      <wp:wrapNone/>
                      <wp:docPr id="887987920" name="Strzałka: w praw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554" cy="314554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shapetype w14:anchorId="7E29DF52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Strzałka: w prawo 1" o:spid="_x0000_s1026" type="#_x0000_t13" style="position:absolute;margin-left:-.55pt;margin-top:7.7pt;width:24.75pt;height:2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" adj="10800" fillcolor="white [3212]" strokecolor="black [3213]" strokeweight=".25pt"/>
                  </w:pict>
                </mc:Fallback>
              </mc:AlternateConten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7D27" w14:textId="643F6C62" w:rsidR="009423FC" w:rsidRDefault="00734DD3" w:rsidP="00F45FFB">
            <w:pPr>
              <w:spacing w:after="120"/>
              <w:ind w:left="0"/>
              <w:rPr>
                <w:b/>
                <w:bCs/>
                <w:i/>
                <w:iCs/>
                <w:color w:val="7F7F7F" w:themeColor="text1" w:themeTint="80"/>
                <w:sz w:val="18"/>
                <w:szCs w:val="18"/>
              </w:rPr>
            </w:pPr>
            <w:r w:rsidRPr="008A5473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Imię i nazwisko i d</w:t>
            </w:r>
            <w:r w:rsidR="009423FC" w:rsidRPr="008A5473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ata</w:t>
            </w:r>
            <w:r w:rsidR="009423FC" w:rsidRPr="00F45FFB">
              <w:rPr>
                <w:b/>
                <w:bCs/>
                <w:i/>
                <w:iCs/>
                <w:color w:val="000000" w:themeColor="text1"/>
                <w:sz w:val="18"/>
                <w:szCs w:val="18"/>
              </w:rPr>
              <w:t>:</w:t>
            </w:r>
          </w:p>
          <w:p w14:paraId="3FA7DFDC" w14:textId="2204149C" w:rsidR="00F45FFB" w:rsidRPr="00BE73B4" w:rsidRDefault="00017B4C">
            <w:pPr>
              <w:ind w:left="0"/>
              <w:rPr>
                <w:b/>
                <w:bCs/>
                <w:i/>
                <w:iCs/>
                <w:color w:val="E7E6E6" w:themeColor="background2"/>
                <w:sz w:val="18"/>
                <w:szCs w:val="18"/>
              </w:rPr>
            </w:pPr>
            <w:sdt>
              <w:sdtPr>
                <w:rPr>
                  <w:i/>
                  <w:iCs/>
                  <w:color w:val="E7E6E6" w:themeColor="background2"/>
                  <w:sz w:val="18"/>
                  <w:szCs w:val="18"/>
                </w:rPr>
                <w:id w:val="397322969"/>
                <w:placeholder>
                  <w:docPart w:val="39C02C94ECFD42E496172016DDD586A1"/>
                </w:placeholder>
                <w:showingPlcHdr/>
                <w:text/>
              </w:sdtPr>
              <w:sdtEndPr/>
              <w:sdtContent>
                <w:r w:rsidR="00F45FFB" w:rsidRPr="00BE73B4">
                  <w:rPr>
                    <w:rStyle w:val="Tekstzastpczy"/>
                    <w:i/>
                    <w:iCs/>
                    <w:color w:val="E7E6E6" w:themeColor="background2"/>
                    <w:sz w:val="18"/>
                    <w:szCs w:val="18"/>
                  </w:rPr>
                  <w:t>Imię i nazwisko</w:t>
                </w:r>
              </w:sdtContent>
            </w:sdt>
          </w:p>
          <w:p w14:paraId="7F8D0D5E" w14:textId="27758448" w:rsidR="009423FC" w:rsidRPr="0031116A" w:rsidRDefault="00017B4C">
            <w:pPr>
              <w:ind w:left="0"/>
              <w:rPr>
                <w:sz w:val="18"/>
                <w:szCs w:val="18"/>
              </w:rPr>
            </w:pPr>
            <w:sdt>
              <w:sdtPr>
                <w:rPr>
                  <w:i/>
                  <w:iCs/>
                  <w:color w:val="E7E6E6" w:themeColor="background2"/>
                  <w:sz w:val="18"/>
                  <w:szCs w:val="18"/>
                </w:rPr>
                <w:id w:val="-313104942"/>
                <w:placeholder>
                  <w:docPart w:val="6936F7A6373F4A7FB6873D66C4EFEDDC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F45FFB" w:rsidRPr="00BE73B4">
                  <w:rPr>
                    <w:rStyle w:val="Tekstzastpczy"/>
                    <w:i/>
                    <w:iCs/>
                    <w:color w:val="E7E6E6" w:themeColor="background2"/>
                    <w:sz w:val="18"/>
                    <w:szCs w:val="18"/>
                  </w:rPr>
                  <w:t>data wypełnienia formularza</w:t>
                </w:r>
              </w:sdtContent>
            </w:sdt>
            <w:r w:rsidR="009423FC">
              <w:rPr>
                <w:sz w:val="18"/>
                <w:szCs w:val="18"/>
              </w:rPr>
              <w:t xml:space="preserve"> </w:t>
            </w:r>
          </w:p>
        </w:tc>
      </w:tr>
    </w:tbl>
    <w:p w14:paraId="3C21C305" w14:textId="77777777" w:rsidR="003251C9" w:rsidRDefault="003251C9" w:rsidP="00297DE5">
      <w:pPr>
        <w:spacing w:after="160" w:line="259" w:lineRule="auto"/>
        <w:ind w:left="0"/>
        <w:rPr>
          <w:sz w:val="4"/>
          <w:szCs w:val="4"/>
        </w:rPr>
      </w:pPr>
    </w:p>
    <w:p w14:paraId="1553FF50" w14:textId="77777777" w:rsidR="007C68AC" w:rsidRDefault="007C68AC" w:rsidP="007C68AC">
      <w:pPr>
        <w:rPr>
          <w:sz w:val="4"/>
          <w:szCs w:val="4"/>
        </w:rPr>
      </w:pPr>
    </w:p>
    <w:p w14:paraId="67F76056" w14:textId="77777777" w:rsidR="007C68AC" w:rsidRPr="007C68AC" w:rsidRDefault="007C68AC" w:rsidP="007C68AC">
      <w:pPr>
        <w:rPr>
          <w:sz w:val="4"/>
          <w:szCs w:val="4"/>
        </w:rPr>
      </w:pPr>
    </w:p>
    <w:sectPr w:rsidR="007C68AC" w:rsidRPr="007C68AC" w:rsidSect="005F3669">
      <w:headerReference w:type="default" r:id="rId11"/>
      <w:footerReference w:type="default" r:id="rId12"/>
      <w:pgSz w:w="11906" w:h="16838"/>
      <w:pgMar w:top="284" w:right="707" w:bottom="567" w:left="720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891CA" w14:textId="77777777" w:rsidR="00017B4C" w:rsidRDefault="00017B4C" w:rsidP="00EF765F">
      <w:r>
        <w:separator/>
      </w:r>
    </w:p>
  </w:endnote>
  <w:endnote w:type="continuationSeparator" w:id="0">
    <w:p w14:paraId="32F64CED" w14:textId="77777777" w:rsidR="00017B4C" w:rsidRDefault="00017B4C" w:rsidP="00EF765F">
      <w:r>
        <w:continuationSeparator/>
      </w:r>
    </w:p>
  </w:endnote>
  <w:endnote w:type="continuationNotice" w:id="1">
    <w:p w14:paraId="367304D8" w14:textId="77777777" w:rsidR="00017B4C" w:rsidRDefault="00017B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81C5D" w14:textId="77777777" w:rsidR="006224CF" w:rsidRDefault="006224CF" w:rsidP="00AC126E">
    <w:pPr>
      <w:pStyle w:val="Stopka"/>
      <w:pBdr>
        <w:top w:val="single" w:sz="4" w:space="1" w:color="2F5496" w:themeColor="accent1" w:themeShade="BF"/>
      </w:pBdr>
      <w:ind w:left="0"/>
      <w:rPr>
        <w:rFonts w:ascii="Calibri" w:hAnsi="Calibri" w:cs="Calibri"/>
        <w:i/>
        <w:iCs/>
        <w:sz w:val="16"/>
        <w:szCs w:val="16"/>
      </w:rPr>
    </w:pPr>
  </w:p>
  <w:p w14:paraId="3671D26E" w14:textId="4D511184" w:rsidR="00D17894" w:rsidRPr="00B9418C" w:rsidRDefault="00D17894" w:rsidP="00D17894">
    <w:pPr>
      <w:pStyle w:val="Stopka"/>
      <w:jc w:val="center"/>
      <w:rPr>
        <w:rFonts w:ascii="Arial" w:eastAsia="Verdana" w:hAnsi="Arial" w:cs="Arial"/>
        <w:i/>
        <w:sz w:val="16"/>
        <w:szCs w:val="16"/>
      </w:rPr>
    </w:pPr>
    <w:r w:rsidRPr="00B9418C">
      <w:rPr>
        <w:rFonts w:ascii="Arial" w:eastAsia="Verdana" w:hAnsi="Arial" w:cs="Arial"/>
        <w:i/>
        <w:sz w:val="16"/>
        <w:szCs w:val="16"/>
      </w:rPr>
      <w:t xml:space="preserve">Dokument jest własnością firmy GBA POLSKA sp. z o.o. </w:t>
    </w:r>
  </w:p>
  <w:p w14:paraId="2B45F918" w14:textId="7B4626F2" w:rsidR="00D17894" w:rsidRPr="004C6833" w:rsidRDefault="00D17894" w:rsidP="00D17894">
    <w:pPr>
      <w:pStyle w:val="Stopka"/>
      <w:jc w:val="center"/>
      <w:rPr>
        <w:rFonts w:ascii="Calibri" w:hAnsi="Calibri" w:cs="Calibri"/>
        <w:i/>
        <w:iCs/>
        <w:sz w:val="16"/>
        <w:szCs w:val="16"/>
      </w:rPr>
    </w:pPr>
    <w:r w:rsidRPr="00B9418C">
      <w:rPr>
        <w:rFonts w:ascii="Arial" w:eastAsia="Verdana" w:hAnsi="Arial" w:cs="Arial"/>
        <w:i/>
        <w:sz w:val="16"/>
        <w:szCs w:val="16"/>
      </w:rPr>
      <w:t>Zakazuje się kopiowania i rozpowszechniania niniejszego dokumentu bez zezwolenia</w:t>
    </w:r>
    <w:r w:rsidRPr="00B9418C">
      <w:rPr>
        <w:rFonts w:ascii="Arial" w:hAnsi="Arial" w:cs="Arial"/>
        <w:i/>
        <w:sz w:val="16"/>
        <w:szCs w:val="16"/>
      </w:rPr>
      <w:t xml:space="preserve">. </w:t>
    </w:r>
    <w:r w:rsidRPr="00B9418C">
      <w:rPr>
        <w:rFonts w:ascii="Arial" w:eastAsia="Verdana" w:hAnsi="Arial" w:cs="Arial"/>
        <w:i/>
        <w:sz w:val="16"/>
        <w:szCs w:val="16"/>
      </w:rPr>
      <w:t>Prawa autorskie zastrzeżone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B78AD" w14:textId="77777777" w:rsidR="00017B4C" w:rsidRDefault="00017B4C" w:rsidP="00EF765F">
      <w:r>
        <w:separator/>
      </w:r>
    </w:p>
  </w:footnote>
  <w:footnote w:type="continuationSeparator" w:id="0">
    <w:p w14:paraId="0517FE86" w14:textId="77777777" w:rsidR="00017B4C" w:rsidRDefault="00017B4C" w:rsidP="00EF765F">
      <w:r>
        <w:continuationSeparator/>
      </w:r>
    </w:p>
  </w:footnote>
  <w:footnote w:type="continuationNotice" w:id="1">
    <w:p w14:paraId="0CE25C61" w14:textId="77777777" w:rsidR="00017B4C" w:rsidRDefault="00017B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4BA0" w14:textId="39A58EDE" w:rsidR="007C68AC" w:rsidRPr="00B9418C" w:rsidRDefault="007C68AC" w:rsidP="007C68AC">
    <w:pPr>
      <w:pBdr>
        <w:bottom w:val="single" w:sz="4" w:space="1" w:color="auto"/>
      </w:pBdr>
      <w:ind w:left="0"/>
      <w:jc w:val="both"/>
      <w:rPr>
        <w:rFonts w:ascii="Arial" w:eastAsia="Arial" w:hAnsi="Arial" w:cs="Arial"/>
        <w:szCs w:val="20"/>
      </w:rPr>
    </w:pPr>
    <w:r w:rsidRPr="00B9418C">
      <w:rPr>
        <w:noProof/>
      </w:rPr>
      <w:drawing>
        <wp:anchor distT="0" distB="0" distL="114300" distR="114300" simplePos="0" relativeHeight="251658240" behindDoc="0" locked="0" layoutInCell="1" allowOverlap="1" wp14:anchorId="21D20E8C" wp14:editId="0F3F3B68">
          <wp:simplePos x="0" y="0"/>
          <wp:positionH relativeFrom="margin">
            <wp:align>center</wp:align>
          </wp:positionH>
          <wp:positionV relativeFrom="paragraph">
            <wp:posOffset>-288290</wp:posOffset>
          </wp:positionV>
          <wp:extent cx="1356360" cy="632460"/>
          <wp:effectExtent l="0" t="0" r="0" b="0"/>
          <wp:wrapNone/>
          <wp:docPr id="1200624627" name="Obraz 1200624627" descr="Obraz zawierający Grafika, Czcionka, zrzut ekranu, czarn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53248" name="Obraz 2" descr="Obraz zawierający Grafika, Czcionka, zrzut ekranu, czarn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36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eastAsia="Arial" w:hAnsi="Arial" w:cs="Arial"/>
        <w:szCs w:val="20"/>
      </w:rPr>
      <w:t>PO-02</w:t>
    </w:r>
    <w:r w:rsidRPr="00AE21A3">
      <w:rPr>
        <w:rFonts w:ascii="Arial" w:eastAsia="Arial" w:hAnsi="Arial" w:cs="Arial"/>
        <w:szCs w:val="20"/>
      </w:rPr>
      <w:t>/F-</w:t>
    </w:r>
    <w:r w:rsidR="00AE21A3" w:rsidRPr="00AE21A3">
      <w:rPr>
        <w:rFonts w:ascii="Arial" w:eastAsia="Arial" w:hAnsi="Arial" w:cs="Arial"/>
        <w:szCs w:val="20"/>
      </w:rPr>
      <w:t>1</w:t>
    </w:r>
    <w:r w:rsidR="00063F9F">
      <w:rPr>
        <w:rFonts w:ascii="Arial" w:eastAsia="Arial" w:hAnsi="Arial" w:cs="Arial"/>
        <w:szCs w:val="20"/>
      </w:rPr>
      <w:t>4</w:t>
    </w:r>
    <w:r w:rsidRPr="00AE21A3">
      <w:rPr>
        <w:rFonts w:ascii="Arial" w:eastAsia="Arial" w:hAnsi="Arial" w:cs="Arial"/>
        <w:szCs w:val="20"/>
      </w:rPr>
      <w:t xml:space="preserve">, wyd. </w:t>
    </w:r>
    <w:r w:rsidR="00FA3458" w:rsidRPr="00AE21A3">
      <w:rPr>
        <w:rFonts w:ascii="Arial" w:eastAsia="Arial" w:hAnsi="Arial" w:cs="Arial"/>
        <w:szCs w:val="20"/>
      </w:rPr>
      <w:t>1</w:t>
    </w:r>
    <w:r w:rsidR="00ED48EE" w:rsidRPr="00AE21A3">
      <w:rPr>
        <w:rFonts w:ascii="Arial" w:eastAsia="Arial" w:hAnsi="Arial" w:cs="Arial"/>
        <w:szCs w:val="20"/>
      </w:rPr>
      <w:t xml:space="preserve"> </w:t>
    </w:r>
    <w:r w:rsidRPr="00AE21A3">
      <w:rPr>
        <w:rFonts w:ascii="Arial" w:eastAsia="Arial" w:hAnsi="Arial" w:cs="Arial"/>
        <w:szCs w:val="20"/>
      </w:rPr>
      <w:t xml:space="preserve">z dnia </w:t>
    </w:r>
    <w:r w:rsidR="00AE21A3" w:rsidRPr="00AE21A3">
      <w:rPr>
        <w:rFonts w:ascii="Arial" w:eastAsia="Arial" w:hAnsi="Arial" w:cs="Arial"/>
        <w:szCs w:val="20"/>
      </w:rPr>
      <w:t>25.08</w:t>
    </w:r>
    <w:r w:rsidR="00ED48EE" w:rsidRPr="00AE21A3">
      <w:rPr>
        <w:rFonts w:ascii="Arial" w:eastAsia="Arial" w:hAnsi="Arial" w:cs="Arial"/>
        <w:szCs w:val="20"/>
      </w:rPr>
      <w:t>.2026</w:t>
    </w:r>
    <w:r w:rsidRPr="00AE21A3">
      <w:rPr>
        <w:rFonts w:ascii="Arial" w:eastAsia="Arial" w:hAnsi="Arial" w:cs="Arial"/>
        <w:szCs w:val="20"/>
      </w:rPr>
      <w:tab/>
      <w:t xml:space="preserve">                                                               </w:t>
    </w:r>
    <w:r w:rsidRPr="00B9418C">
      <w:rPr>
        <w:rFonts w:ascii="Arial" w:eastAsia="Arial" w:hAnsi="Arial" w:cs="Arial"/>
        <w:szCs w:val="20"/>
      </w:rPr>
      <w:tab/>
    </w:r>
    <w:r>
      <w:rPr>
        <w:rFonts w:ascii="Arial" w:eastAsia="Arial" w:hAnsi="Arial" w:cs="Arial"/>
        <w:szCs w:val="20"/>
      </w:rPr>
      <w:t xml:space="preserve">                                            </w:t>
    </w:r>
    <w:r w:rsidRPr="00055A42">
      <w:rPr>
        <w:rFonts w:ascii="Arial" w:eastAsia="Arial" w:hAnsi="Arial" w:cs="Arial"/>
        <w:szCs w:val="20"/>
      </w:rPr>
      <w:t xml:space="preserve">Strona </w:t>
    </w:r>
    <w:r w:rsidRPr="00055A42">
      <w:rPr>
        <w:rFonts w:ascii="Arial" w:eastAsia="Arial" w:hAnsi="Arial" w:cs="Arial"/>
        <w:b/>
        <w:bCs/>
        <w:szCs w:val="20"/>
      </w:rPr>
      <w:fldChar w:fldCharType="begin"/>
    </w:r>
    <w:r w:rsidRPr="00055A42">
      <w:rPr>
        <w:rFonts w:ascii="Arial" w:eastAsia="Arial" w:hAnsi="Arial" w:cs="Arial"/>
        <w:b/>
        <w:bCs/>
        <w:szCs w:val="20"/>
      </w:rPr>
      <w:instrText>PAGE  \* Arabic  \* MERGEFORMAT</w:instrText>
    </w:r>
    <w:r w:rsidRPr="00055A42">
      <w:rPr>
        <w:rFonts w:ascii="Arial" w:eastAsia="Arial" w:hAnsi="Arial" w:cs="Arial"/>
        <w:b/>
        <w:bCs/>
        <w:szCs w:val="20"/>
      </w:rPr>
      <w:fldChar w:fldCharType="separate"/>
    </w:r>
    <w:r>
      <w:rPr>
        <w:rFonts w:ascii="Arial" w:eastAsia="Arial" w:hAnsi="Arial" w:cs="Arial"/>
        <w:b/>
        <w:bCs/>
        <w:szCs w:val="20"/>
      </w:rPr>
      <w:t>1</w:t>
    </w:r>
    <w:r w:rsidRPr="00055A42">
      <w:rPr>
        <w:rFonts w:ascii="Arial" w:eastAsia="Arial" w:hAnsi="Arial" w:cs="Arial"/>
        <w:b/>
        <w:bCs/>
        <w:szCs w:val="20"/>
      </w:rPr>
      <w:fldChar w:fldCharType="end"/>
    </w:r>
    <w:r>
      <w:rPr>
        <w:rFonts w:ascii="Arial" w:eastAsia="Arial" w:hAnsi="Arial" w:cs="Arial"/>
        <w:szCs w:val="20"/>
      </w:rPr>
      <w:t>/</w:t>
    </w:r>
    <w:r w:rsidRPr="00055A42">
      <w:rPr>
        <w:rFonts w:ascii="Arial" w:eastAsia="Arial" w:hAnsi="Arial" w:cs="Arial"/>
        <w:b/>
        <w:bCs/>
        <w:szCs w:val="20"/>
      </w:rPr>
      <w:fldChar w:fldCharType="begin"/>
    </w:r>
    <w:r w:rsidRPr="00055A42">
      <w:rPr>
        <w:rFonts w:ascii="Arial" w:eastAsia="Arial" w:hAnsi="Arial" w:cs="Arial"/>
        <w:b/>
        <w:bCs/>
        <w:szCs w:val="20"/>
      </w:rPr>
      <w:instrText>NUMPAGES  \* Arabic  \* MERGEFORMAT</w:instrText>
    </w:r>
    <w:r w:rsidRPr="00055A42">
      <w:rPr>
        <w:rFonts w:ascii="Arial" w:eastAsia="Arial" w:hAnsi="Arial" w:cs="Arial"/>
        <w:b/>
        <w:bCs/>
        <w:szCs w:val="20"/>
      </w:rPr>
      <w:fldChar w:fldCharType="separate"/>
    </w:r>
    <w:r>
      <w:rPr>
        <w:rFonts w:ascii="Arial" w:eastAsia="Arial" w:hAnsi="Arial" w:cs="Arial"/>
        <w:b/>
        <w:bCs/>
        <w:szCs w:val="20"/>
      </w:rPr>
      <w:t>2</w:t>
    </w:r>
    <w:r w:rsidRPr="00055A42">
      <w:rPr>
        <w:rFonts w:ascii="Arial" w:eastAsia="Arial" w:hAnsi="Arial" w:cs="Arial"/>
        <w:b/>
        <w:bCs/>
        <w:szCs w:val="20"/>
      </w:rPr>
      <w:fldChar w:fldCharType="end"/>
    </w:r>
  </w:p>
  <w:p w14:paraId="16BB6647" w14:textId="77777777" w:rsidR="007C68AC" w:rsidRDefault="007C68AC" w:rsidP="007C68AC">
    <w:pPr>
      <w:pStyle w:val="Nagwek"/>
      <w:ind w:left="0"/>
      <w:rPr>
        <w:rFonts w:ascii="Arial Narrow" w:hAnsi="Arial Narrow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E1208"/>
    <w:multiLevelType w:val="hybridMultilevel"/>
    <w:tmpl w:val="F2206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101EF"/>
    <w:multiLevelType w:val="hybridMultilevel"/>
    <w:tmpl w:val="C1CEADE4"/>
    <w:lvl w:ilvl="0" w:tplc="E1200BCC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ED7D31" w:themeColor="accent2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2F0EFE"/>
    <w:multiLevelType w:val="hybridMultilevel"/>
    <w:tmpl w:val="97FE87B6"/>
    <w:lvl w:ilvl="0" w:tplc="04150019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ED7D31" w:themeColor="accent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A9E2CD8"/>
    <w:multiLevelType w:val="hybridMultilevel"/>
    <w:tmpl w:val="195432C4"/>
    <w:lvl w:ilvl="0" w:tplc="04150019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ED7D31" w:themeColor="accent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CDC31C3"/>
    <w:multiLevelType w:val="hybridMultilevel"/>
    <w:tmpl w:val="059EF48A"/>
    <w:lvl w:ilvl="0" w:tplc="E1200BCC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  <w:color w:val="ED7D31" w:themeColor="accent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D59727A"/>
    <w:multiLevelType w:val="hybridMultilevel"/>
    <w:tmpl w:val="D3526B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16CA0"/>
    <w:multiLevelType w:val="hybridMultilevel"/>
    <w:tmpl w:val="0BDC5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8131F"/>
    <w:multiLevelType w:val="hybridMultilevel"/>
    <w:tmpl w:val="A27AC1E0"/>
    <w:lvl w:ilvl="0" w:tplc="04150019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ED7D31" w:themeColor="accent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08A3248"/>
    <w:multiLevelType w:val="multilevel"/>
    <w:tmpl w:val="6E52A55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11C11F2"/>
    <w:multiLevelType w:val="hybridMultilevel"/>
    <w:tmpl w:val="57EE9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0A24E8"/>
    <w:multiLevelType w:val="hybridMultilevel"/>
    <w:tmpl w:val="2A1CCB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3F7408"/>
    <w:multiLevelType w:val="hybridMultilevel"/>
    <w:tmpl w:val="6558581E"/>
    <w:lvl w:ilvl="0" w:tplc="04150019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ED7D31" w:themeColor="accent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DC76799"/>
    <w:multiLevelType w:val="hybridMultilevel"/>
    <w:tmpl w:val="4AD4371E"/>
    <w:lvl w:ilvl="0" w:tplc="04150019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ED7D31" w:themeColor="accent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6842944"/>
    <w:multiLevelType w:val="multilevel"/>
    <w:tmpl w:val="65F62D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b/>
        <w:color w:val="ED7D31" w:themeColor="accent2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4" w15:restartNumberingAfterBreak="0">
    <w:nsid w:val="66D95AC9"/>
    <w:multiLevelType w:val="hybridMultilevel"/>
    <w:tmpl w:val="27007604"/>
    <w:lvl w:ilvl="0" w:tplc="04150019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ED7D31" w:themeColor="accent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B1438CD"/>
    <w:multiLevelType w:val="hybridMultilevel"/>
    <w:tmpl w:val="86889594"/>
    <w:lvl w:ilvl="0" w:tplc="E1200B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3641E"/>
    <w:multiLevelType w:val="hybridMultilevel"/>
    <w:tmpl w:val="369C5788"/>
    <w:lvl w:ilvl="0" w:tplc="04150019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ED7D31" w:themeColor="accent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937059D"/>
    <w:multiLevelType w:val="hybridMultilevel"/>
    <w:tmpl w:val="EE3AE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E0487A"/>
    <w:multiLevelType w:val="hybridMultilevel"/>
    <w:tmpl w:val="60F40062"/>
    <w:lvl w:ilvl="0" w:tplc="04150019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ED7D31" w:themeColor="accent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290428981">
    <w:abstractNumId w:val="10"/>
  </w:num>
  <w:num w:numId="2" w16cid:durableId="1834179629">
    <w:abstractNumId w:val="5"/>
  </w:num>
  <w:num w:numId="3" w16cid:durableId="95709901">
    <w:abstractNumId w:val="13"/>
  </w:num>
  <w:num w:numId="4" w16cid:durableId="801463189">
    <w:abstractNumId w:val="4"/>
  </w:num>
  <w:num w:numId="5" w16cid:durableId="98567790">
    <w:abstractNumId w:val="7"/>
  </w:num>
  <w:num w:numId="6" w16cid:durableId="215512799">
    <w:abstractNumId w:val="18"/>
  </w:num>
  <w:num w:numId="7" w16cid:durableId="1039357743">
    <w:abstractNumId w:val="2"/>
  </w:num>
  <w:num w:numId="8" w16cid:durableId="293408201">
    <w:abstractNumId w:val="14"/>
  </w:num>
  <w:num w:numId="9" w16cid:durableId="1252815218">
    <w:abstractNumId w:val="3"/>
  </w:num>
  <w:num w:numId="10" w16cid:durableId="1351181268">
    <w:abstractNumId w:val="12"/>
  </w:num>
  <w:num w:numId="11" w16cid:durableId="356002780">
    <w:abstractNumId w:val="16"/>
  </w:num>
  <w:num w:numId="12" w16cid:durableId="1219239815">
    <w:abstractNumId w:val="11"/>
  </w:num>
  <w:num w:numId="13" w16cid:durableId="6255050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98858612">
    <w:abstractNumId w:val="1"/>
  </w:num>
  <w:num w:numId="15" w16cid:durableId="1593120393">
    <w:abstractNumId w:val="1"/>
  </w:num>
  <w:num w:numId="16" w16cid:durableId="1222063703">
    <w:abstractNumId w:val="6"/>
  </w:num>
  <w:num w:numId="17" w16cid:durableId="1445727734">
    <w:abstractNumId w:val="9"/>
  </w:num>
  <w:num w:numId="18" w16cid:durableId="1244416404">
    <w:abstractNumId w:val="15"/>
  </w:num>
  <w:num w:numId="19" w16cid:durableId="957880651">
    <w:abstractNumId w:val="8"/>
  </w:num>
  <w:num w:numId="20" w16cid:durableId="1909342408">
    <w:abstractNumId w:val="17"/>
  </w:num>
  <w:num w:numId="21" w16cid:durableId="220293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6A"/>
    <w:rsid w:val="00015817"/>
    <w:rsid w:val="00017B4C"/>
    <w:rsid w:val="00020523"/>
    <w:rsid w:val="00020F02"/>
    <w:rsid w:val="000311DD"/>
    <w:rsid w:val="00035D79"/>
    <w:rsid w:val="00035E15"/>
    <w:rsid w:val="00040ACF"/>
    <w:rsid w:val="00045ADB"/>
    <w:rsid w:val="00063AD5"/>
    <w:rsid w:val="00063F9F"/>
    <w:rsid w:val="0006737C"/>
    <w:rsid w:val="000708BE"/>
    <w:rsid w:val="000730ED"/>
    <w:rsid w:val="000825B0"/>
    <w:rsid w:val="00090152"/>
    <w:rsid w:val="00092063"/>
    <w:rsid w:val="00093614"/>
    <w:rsid w:val="00094BBC"/>
    <w:rsid w:val="000B239F"/>
    <w:rsid w:val="000B26FD"/>
    <w:rsid w:val="000B6CAC"/>
    <w:rsid w:val="000D3113"/>
    <w:rsid w:val="000D75CF"/>
    <w:rsid w:val="000E22E1"/>
    <w:rsid w:val="000F09FB"/>
    <w:rsid w:val="000F0FAC"/>
    <w:rsid w:val="000F286E"/>
    <w:rsid w:val="000F3BF5"/>
    <w:rsid w:val="00107F3E"/>
    <w:rsid w:val="00110A81"/>
    <w:rsid w:val="00112A64"/>
    <w:rsid w:val="001208B4"/>
    <w:rsid w:val="00124026"/>
    <w:rsid w:val="001267E0"/>
    <w:rsid w:val="00132677"/>
    <w:rsid w:val="001331FE"/>
    <w:rsid w:val="0013547D"/>
    <w:rsid w:val="001409B5"/>
    <w:rsid w:val="00145645"/>
    <w:rsid w:val="00146C2C"/>
    <w:rsid w:val="0016428B"/>
    <w:rsid w:val="001653E0"/>
    <w:rsid w:val="001809AC"/>
    <w:rsid w:val="001827AA"/>
    <w:rsid w:val="0018351D"/>
    <w:rsid w:val="001852F3"/>
    <w:rsid w:val="0018540A"/>
    <w:rsid w:val="001873EA"/>
    <w:rsid w:val="00192752"/>
    <w:rsid w:val="00193667"/>
    <w:rsid w:val="001967A4"/>
    <w:rsid w:val="00196FC0"/>
    <w:rsid w:val="001A1295"/>
    <w:rsid w:val="001A5885"/>
    <w:rsid w:val="001A7D22"/>
    <w:rsid w:val="001B04AC"/>
    <w:rsid w:val="001C460A"/>
    <w:rsid w:val="001C4FB9"/>
    <w:rsid w:val="001C5158"/>
    <w:rsid w:val="001C6CC5"/>
    <w:rsid w:val="001D0619"/>
    <w:rsid w:val="001D1EA7"/>
    <w:rsid w:val="001E0C2B"/>
    <w:rsid w:val="001E648B"/>
    <w:rsid w:val="001F2F36"/>
    <w:rsid w:val="001F7303"/>
    <w:rsid w:val="00200A94"/>
    <w:rsid w:val="002066D7"/>
    <w:rsid w:val="00207A8E"/>
    <w:rsid w:val="00213971"/>
    <w:rsid w:val="00214C97"/>
    <w:rsid w:val="00227B0E"/>
    <w:rsid w:val="00234FD6"/>
    <w:rsid w:val="00240519"/>
    <w:rsid w:val="002410BB"/>
    <w:rsid w:val="00253249"/>
    <w:rsid w:val="00253D1D"/>
    <w:rsid w:val="002618CA"/>
    <w:rsid w:val="00270BE7"/>
    <w:rsid w:val="0027595D"/>
    <w:rsid w:val="00284804"/>
    <w:rsid w:val="002956B0"/>
    <w:rsid w:val="00297DE5"/>
    <w:rsid w:val="002A3C17"/>
    <w:rsid w:val="002A6B34"/>
    <w:rsid w:val="002B4004"/>
    <w:rsid w:val="002D625F"/>
    <w:rsid w:val="002E0050"/>
    <w:rsid w:val="002E1C30"/>
    <w:rsid w:val="002E53B2"/>
    <w:rsid w:val="002E71DB"/>
    <w:rsid w:val="002F0E7F"/>
    <w:rsid w:val="002F40C0"/>
    <w:rsid w:val="002F62B2"/>
    <w:rsid w:val="002F772A"/>
    <w:rsid w:val="003019F0"/>
    <w:rsid w:val="00301D76"/>
    <w:rsid w:val="003046FC"/>
    <w:rsid w:val="0031116A"/>
    <w:rsid w:val="00320949"/>
    <w:rsid w:val="00324D8B"/>
    <w:rsid w:val="003251C9"/>
    <w:rsid w:val="00334B27"/>
    <w:rsid w:val="00335566"/>
    <w:rsid w:val="0033630F"/>
    <w:rsid w:val="0034055F"/>
    <w:rsid w:val="00353D16"/>
    <w:rsid w:val="003543AE"/>
    <w:rsid w:val="00354D85"/>
    <w:rsid w:val="00357A62"/>
    <w:rsid w:val="003606E3"/>
    <w:rsid w:val="003625E1"/>
    <w:rsid w:val="0036759F"/>
    <w:rsid w:val="003702CA"/>
    <w:rsid w:val="00371C43"/>
    <w:rsid w:val="00373EE6"/>
    <w:rsid w:val="003772A1"/>
    <w:rsid w:val="00377F47"/>
    <w:rsid w:val="00385AEB"/>
    <w:rsid w:val="00386A6A"/>
    <w:rsid w:val="003926FA"/>
    <w:rsid w:val="00392A85"/>
    <w:rsid w:val="00393045"/>
    <w:rsid w:val="003A094D"/>
    <w:rsid w:val="003A0A53"/>
    <w:rsid w:val="003A3A55"/>
    <w:rsid w:val="003B62AA"/>
    <w:rsid w:val="003B6CF2"/>
    <w:rsid w:val="003D29FA"/>
    <w:rsid w:val="003D3D48"/>
    <w:rsid w:val="003D7F59"/>
    <w:rsid w:val="003E51B7"/>
    <w:rsid w:val="003E5815"/>
    <w:rsid w:val="003F068F"/>
    <w:rsid w:val="003F35E7"/>
    <w:rsid w:val="00401683"/>
    <w:rsid w:val="004035A6"/>
    <w:rsid w:val="00413A36"/>
    <w:rsid w:val="00416A47"/>
    <w:rsid w:val="00420F82"/>
    <w:rsid w:val="00422A1E"/>
    <w:rsid w:val="00434227"/>
    <w:rsid w:val="00435B1B"/>
    <w:rsid w:val="00437324"/>
    <w:rsid w:val="00443610"/>
    <w:rsid w:val="00446599"/>
    <w:rsid w:val="004511E8"/>
    <w:rsid w:val="0045256F"/>
    <w:rsid w:val="00454580"/>
    <w:rsid w:val="004551B9"/>
    <w:rsid w:val="00456B68"/>
    <w:rsid w:val="00457665"/>
    <w:rsid w:val="00461EC8"/>
    <w:rsid w:val="00464CF4"/>
    <w:rsid w:val="0046515D"/>
    <w:rsid w:val="0047660A"/>
    <w:rsid w:val="004838F9"/>
    <w:rsid w:val="004843CA"/>
    <w:rsid w:val="00484ACE"/>
    <w:rsid w:val="00484BFA"/>
    <w:rsid w:val="00485E73"/>
    <w:rsid w:val="004956AD"/>
    <w:rsid w:val="00497EA0"/>
    <w:rsid w:val="004A5D97"/>
    <w:rsid w:val="004B13DF"/>
    <w:rsid w:val="004B43F9"/>
    <w:rsid w:val="004C4533"/>
    <w:rsid w:val="004C6833"/>
    <w:rsid w:val="004C69E8"/>
    <w:rsid w:val="004D09D9"/>
    <w:rsid w:val="004D6C5A"/>
    <w:rsid w:val="004D7354"/>
    <w:rsid w:val="004D79E6"/>
    <w:rsid w:val="004F0FA2"/>
    <w:rsid w:val="004F2D3F"/>
    <w:rsid w:val="00504988"/>
    <w:rsid w:val="00513847"/>
    <w:rsid w:val="00516D8F"/>
    <w:rsid w:val="00527723"/>
    <w:rsid w:val="00536FDE"/>
    <w:rsid w:val="00540902"/>
    <w:rsid w:val="00541CDF"/>
    <w:rsid w:val="00542065"/>
    <w:rsid w:val="00550E4D"/>
    <w:rsid w:val="00552E9D"/>
    <w:rsid w:val="00560FAD"/>
    <w:rsid w:val="00561E7D"/>
    <w:rsid w:val="00566E3C"/>
    <w:rsid w:val="00574468"/>
    <w:rsid w:val="00575260"/>
    <w:rsid w:val="00576F6C"/>
    <w:rsid w:val="00577E49"/>
    <w:rsid w:val="00581350"/>
    <w:rsid w:val="0058386B"/>
    <w:rsid w:val="0058602F"/>
    <w:rsid w:val="00586EA2"/>
    <w:rsid w:val="00587620"/>
    <w:rsid w:val="0059073D"/>
    <w:rsid w:val="0059753F"/>
    <w:rsid w:val="00597A90"/>
    <w:rsid w:val="005A0163"/>
    <w:rsid w:val="005A130B"/>
    <w:rsid w:val="005A1530"/>
    <w:rsid w:val="005A3D4E"/>
    <w:rsid w:val="005A4E55"/>
    <w:rsid w:val="005B7BF7"/>
    <w:rsid w:val="005C2DB3"/>
    <w:rsid w:val="005D0F9A"/>
    <w:rsid w:val="005D4256"/>
    <w:rsid w:val="005E7D8D"/>
    <w:rsid w:val="005F3669"/>
    <w:rsid w:val="005F50AA"/>
    <w:rsid w:val="005F6D43"/>
    <w:rsid w:val="006101B5"/>
    <w:rsid w:val="0061030B"/>
    <w:rsid w:val="00611112"/>
    <w:rsid w:val="006135A6"/>
    <w:rsid w:val="006224CF"/>
    <w:rsid w:val="00624B91"/>
    <w:rsid w:val="006353C6"/>
    <w:rsid w:val="00636078"/>
    <w:rsid w:val="00640322"/>
    <w:rsid w:val="00640E1D"/>
    <w:rsid w:val="00642D35"/>
    <w:rsid w:val="00652283"/>
    <w:rsid w:val="006536A7"/>
    <w:rsid w:val="00655354"/>
    <w:rsid w:val="00655926"/>
    <w:rsid w:val="006652E1"/>
    <w:rsid w:val="00671709"/>
    <w:rsid w:val="006818FB"/>
    <w:rsid w:val="006936A3"/>
    <w:rsid w:val="006944A2"/>
    <w:rsid w:val="006C10E8"/>
    <w:rsid w:val="006D48C1"/>
    <w:rsid w:val="006D6864"/>
    <w:rsid w:val="006E0632"/>
    <w:rsid w:val="006E29A0"/>
    <w:rsid w:val="006F243C"/>
    <w:rsid w:val="006F5837"/>
    <w:rsid w:val="006F660F"/>
    <w:rsid w:val="00703DF3"/>
    <w:rsid w:val="0070423F"/>
    <w:rsid w:val="007148F8"/>
    <w:rsid w:val="00723BF5"/>
    <w:rsid w:val="00734DD3"/>
    <w:rsid w:val="007362CE"/>
    <w:rsid w:val="00736C41"/>
    <w:rsid w:val="007374D4"/>
    <w:rsid w:val="00737A61"/>
    <w:rsid w:val="007454E1"/>
    <w:rsid w:val="00745C26"/>
    <w:rsid w:val="00746D9D"/>
    <w:rsid w:val="007538AA"/>
    <w:rsid w:val="00754839"/>
    <w:rsid w:val="00756D7A"/>
    <w:rsid w:val="0076676C"/>
    <w:rsid w:val="007667AD"/>
    <w:rsid w:val="0076707A"/>
    <w:rsid w:val="00773F54"/>
    <w:rsid w:val="00774EF8"/>
    <w:rsid w:val="007759C2"/>
    <w:rsid w:val="00777BA2"/>
    <w:rsid w:val="0078065C"/>
    <w:rsid w:val="0078308B"/>
    <w:rsid w:val="00793E10"/>
    <w:rsid w:val="007A02FD"/>
    <w:rsid w:val="007B176E"/>
    <w:rsid w:val="007B35B8"/>
    <w:rsid w:val="007C539E"/>
    <w:rsid w:val="007C68AC"/>
    <w:rsid w:val="007D5D76"/>
    <w:rsid w:val="007D7C23"/>
    <w:rsid w:val="007E4BC4"/>
    <w:rsid w:val="007E6A1B"/>
    <w:rsid w:val="007F4CAA"/>
    <w:rsid w:val="008009CE"/>
    <w:rsid w:val="00803E30"/>
    <w:rsid w:val="008056AB"/>
    <w:rsid w:val="008115FE"/>
    <w:rsid w:val="00811617"/>
    <w:rsid w:val="00822540"/>
    <w:rsid w:val="008243CF"/>
    <w:rsid w:val="00832BCD"/>
    <w:rsid w:val="00837441"/>
    <w:rsid w:val="008421C4"/>
    <w:rsid w:val="00851956"/>
    <w:rsid w:val="00852A45"/>
    <w:rsid w:val="0085407E"/>
    <w:rsid w:val="00854E9F"/>
    <w:rsid w:val="00855867"/>
    <w:rsid w:val="00857CDD"/>
    <w:rsid w:val="008640D0"/>
    <w:rsid w:val="008705AD"/>
    <w:rsid w:val="008746FA"/>
    <w:rsid w:val="0089202C"/>
    <w:rsid w:val="00894781"/>
    <w:rsid w:val="00897CAF"/>
    <w:rsid w:val="008A074F"/>
    <w:rsid w:val="008A5473"/>
    <w:rsid w:val="008B2241"/>
    <w:rsid w:val="008B50F5"/>
    <w:rsid w:val="008C1449"/>
    <w:rsid w:val="008C5AD1"/>
    <w:rsid w:val="008C6BDD"/>
    <w:rsid w:val="008D2BED"/>
    <w:rsid w:val="008D5537"/>
    <w:rsid w:val="008F0BFD"/>
    <w:rsid w:val="008F2DC0"/>
    <w:rsid w:val="008F3B24"/>
    <w:rsid w:val="008F5DCE"/>
    <w:rsid w:val="00902A7E"/>
    <w:rsid w:val="00904451"/>
    <w:rsid w:val="0090622B"/>
    <w:rsid w:val="00906C3A"/>
    <w:rsid w:val="009206F8"/>
    <w:rsid w:val="00925AF1"/>
    <w:rsid w:val="00926063"/>
    <w:rsid w:val="00926E0C"/>
    <w:rsid w:val="00927361"/>
    <w:rsid w:val="009416CC"/>
    <w:rsid w:val="009423FC"/>
    <w:rsid w:val="00942E80"/>
    <w:rsid w:val="00955476"/>
    <w:rsid w:val="009554D8"/>
    <w:rsid w:val="00956828"/>
    <w:rsid w:val="00977669"/>
    <w:rsid w:val="00995069"/>
    <w:rsid w:val="00995A9B"/>
    <w:rsid w:val="00996E07"/>
    <w:rsid w:val="00996EB0"/>
    <w:rsid w:val="009A0D85"/>
    <w:rsid w:val="009A180A"/>
    <w:rsid w:val="009A287F"/>
    <w:rsid w:val="009A2B34"/>
    <w:rsid w:val="009A59F2"/>
    <w:rsid w:val="009B50BB"/>
    <w:rsid w:val="009C6EDB"/>
    <w:rsid w:val="009D0A54"/>
    <w:rsid w:val="009D18B2"/>
    <w:rsid w:val="009D243B"/>
    <w:rsid w:val="009D2466"/>
    <w:rsid w:val="009D2FC3"/>
    <w:rsid w:val="009D39D6"/>
    <w:rsid w:val="009D63CE"/>
    <w:rsid w:val="009E03A1"/>
    <w:rsid w:val="009E6878"/>
    <w:rsid w:val="009E7D57"/>
    <w:rsid w:val="00A02689"/>
    <w:rsid w:val="00A04D20"/>
    <w:rsid w:val="00A0787A"/>
    <w:rsid w:val="00A121EA"/>
    <w:rsid w:val="00A3557D"/>
    <w:rsid w:val="00A357C6"/>
    <w:rsid w:val="00A43E8D"/>
    <w:rsid w:val="00A535F9"/>
    <w:rsid w:val="00A57555"/>
    <w:rsid w:val="00A575EF"/>
    <w:rsid w:val="00A605EA"/>
    <w:rsid w:val="00A62018"/>
    <w:rsid w:val="00A6713B"/>
    <w:rsid w:val="00A703F4"/>
    <w:rsid w:val="00A7223E"/>
    <w:rsid w:val="00A8621F"/>
    <w:rsid w:val="00A907AD"/>
    <w:rsid w:val="00A92714"/>
    <w:rsid w:val="00A96064"/>
    <w:rsid w:val="00A97C96"/>
    <w:rsid w:val="00AA2C20"/>
    <w:rsid w:val="00AA529E"/>
    <w:rsid w:val="00AB5289"/>
    <w:rsid w:val="00AC126E"/>
    <w:rsid w:val="00AC1566"/>
    <w:rsid w:val="00AC252E"/>
    <w:rsid w:val="00AC60B4"/>
    <w:rsid w:val="00AC6FAF"/>
    <w:rsid w:val="00AD1F41"/>
    <w:rsid w:val="00AD2C33"/>
    <w:rsid w:val="00AD5EB1"/>
    <w:rsid w:val="00AD68AA"/>
    <w:rsid w:val="00AE14AA"/>
    <w:rsid w:val="00AE21A3"/>
    <w:rsid w:val="00AE442B"/>
    <w:rsid w:val="00AE50EF"/>
    <w:rsid w:val="00AF5D57"/>
    <w:rsid w:val="00AF6319"/>
    <w:rsid w:val="00B021FA"/>
    <w:rsid w:val="00B03A2B"/>
    <w:rsid w:val="00B03C87"/>
    <w:rsid w:val="00B07EC1"/>
    <w:rsid w:val="00B12139"/>
    <w:rsid w:val="00B14ACE"/>
    <w:rsid w:val="00B22B39"/>
    <w:rsid w:val="00B2504F"/>
    <w:rsid w:val="00B27004"/>
    <w:rsid w:val="00B3340D"/>
    <w:rsid w:val="00B429C4"/>
    <w:rsid w:val="00B438DF"/>
    <w:rsid w:val="00B4673F"/>
    <w:rsid w:val="00B50D38"/>
    <w:rsid w:val="00B538CE"/>
    <w:rsid w:val="00B6263D"/>
    <w:rsid w:val="00B81984"/>
    <w:rsid w:val="00B9309D"/>
    <w:rsid w:val="00B93106"/>
    <w:rsid w:val="00B9502B"/>
    <w:rsid w:val="00BD098B"/>
    <w:rsid w:val="00BE0640"/>
    <w:rsid w:val="00BE5DD0"/>
    <w:rsid w:val="00BE6181"/>
    <w:rsid w:val="00BE73B4"/>
    <w:rsid w:val="00BF1EB2"/>
    <w:rsid w:val="00BF55E5"/>
    <w:rsid w:val="00BF6925"/>
    <w:rsid w:val="00C00D19"/>
    <w:rsid w:val="00C059A1"/>
    <w:rsid w:val="00C10801"/>
    <w:rsid w:val="00C11FB5"/>
    <w:rsid w:val="00C126BC"/>
    <w:rsid w:val="00C137FB"/>
    <w:rsid w:val="00C13837"/>
    <w:rsid w:val="00C22EF2"/>
    <w:rsid w:val="00C34148"/>
    <w:rsid w:val="00C4612D"/>
    <w:rsid w:val="00C47D08"/>
    <w:rsid w:val="00C50ECD"/>
    <w:rsid w:val="00C55F6E"/>
    <w:rsid w:val="00C5624E"/>
    <w:rsid w:val="00C56499"/>
    <w:rsid w:val="00C56EB0"/>
    <w:rsid w:val="00C63FBC"/>
    <w:rsid w:val="00C67F5B"/>
    <w:rsid w:val="00C70CAC"/>
    <w:rsid w:val="00C71F7A"/>
    <w:rsid w:val="00C7272E"/>
    <w:rsid w:val="00C72CF3"/>
    <w:rsid w:val="00C77065"/>
    <w:rsid w:val="00C82D51"/>
    <w:rsid w:val="00C95B19"/>
    <w:rsid w:val="00C96843"/>
    <w:rsid w:val="00C97CC4"/>
    <w:rsid w:val="00CA3187"/>
    <w:rsid w:val="00CA7E2E"/>
    <w:rsid w:val="00CB0101"/>
    <w:rsid w:val="00CC746F"/>
    <w:rsid w:val="00CD12E3"/>
    <w:rsid w:val="00CE4A40"/>
    <w:rsid w:val="00CF046E"/>
    <w:rsid w:val="00CF34F1"/>
    <w:rsid w:val="00CF41E4"/>
    <w:rsid w:val="00CF4E1F"/>
    <w:rsid w:val="00CF71F5"/>
    <w:rsid w:val="00D1179E"/>
    <w:rsid w:val="00D15208"/>
    <w:rsid w:val="00D16098"/>
    <w:rsid w:val="00D17894"/>
    <w:rsid w:val="00D20677"/>
    <w:rsid w:val="00D21939"/>
    <w:rsid w:val="00D25769"/>
    <w:rsid w:val="00D31215"/>
    <w:rsid w:val="00D3512A"/>
    <w:rsid w:val="00D36BED"/>
    <w:rsid w:val="00D4048F"/>
    <w:rsid w:val="00D4058D"/>
    <w:rsid w:val="00D42773"/>
    <w:rsid w:val="00D76474"/>
    <w:rsid w:val="00D77155"/>
    <w:rsid w:val="00D77BE4"/>
    <w:rsid w:val="00D831D0"/>
    <w:rsid w:val="00D921AE"/>
    <w:rsid w:val="00DA2487"/>
    <w:rsid w:val="00DA294B"/>
    <w:rsid w:val="00DA5498"/>
    <w:rsid w:val="00DA588E"/>
    <w:rsid w:val="00DA60E1"/>
    <w:rsid w:val="00DB622F"/>
    <w:rsid w:val="00DD035F"/>
    <w:rsid w:val="00DD338A"/>
    <w:rsid w:val="00DD6F25"/>
    <w:rsid w:val="00DD7B76"/>
    <w:rsid w:val="00DE4153"/>
    <w:rsid w:val="00DE68E0"/>
    <w:rsid w:val="00DF0182"/>
    <w:rsid w:val="00E0701C"/>
    <w:rsid w:val="00E108D0"/>
    <w:rsid w:val="00E2346F"/>
    <w:rsid w:val="00E278AE"/>
    <w:rsid w:val="00E42EB7"/>
    <w:rsid w:val="00E53582"/>
    <w:rsid w:val="00E55AFF"/>
    <w:rsid w:val="00E56BAC"/>
    <w:rsid w:val="00E57F38"/>
    <w:rsid w:val="00E6292F"/>
    <w:rsid w:val="00E67A1A"/>
    <w:rsid w:val="00E75844"/>
    <w:rsid w:val="00EA3634"/>
    <w:rsid w:val="00EC2D15"/>
    <w:rsid w:val="00EC3439"/>
    <w:rsid w:val="00EC7F2D"/>
    <w:rsid w:val="00ED48EE"/>
    <w:rsid w:val="00ED7F3B"/>
    <w:rsid w:val="00EE1080"/>
    <w:rsid w:val="00EE1E75"/>
    <w:rsid w:val="00EE6942"/>
    <w:rsid w:val="00EF14E2"/>
    <w:rsid w:val="00EF1758"/>
    <w:rsid w:val="00EF221D"/>
    <w:rsid w:val="00EF765F"/>
    <w:rsid w:val="00F0493F"/>
    <w:rsid w:val="00F06897"/>
    <w:rsid w:val="00F12440"/>
    <w:rsid w:val="00F1341F"/>
    <w:rsid w:val="00F26BB2"/>
    <w:rsid w:val="00F27375"/>
    <w:rsid w:val="00F37FA4"/>
    <w:rsid w:val="00F41E00"/>
    <w:rsid w:val="00F42EF4"/>
    <w:rsid w:val="00F4494F"/>
    <w:rsid w:val="00F45FFB"/>
    <w:rsid w:val="00F57175"/>
    <w:rsid w:val="00F876F1"/>
    <w:rsid w:val="00F93D0D"/>
    <w:rsid w:val="00FA0710"/>
    <w:rsid w:val="00FA3458"/>
    <w:rsid w:val="00FC759A"/>
    <w:rsid w:val="00FC7606"/>
    <w:rsid w:val="00FD0535"/>
    <w:rsid w:val="00FD35D1"/>
    <w:rsid w:val="00FE001F"/>
    <w:rsid w:val="00FE0A44"/>
    <w:rsid w:val="00FF4155"/>
    <w:rsid w:val="00FF4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5A571"/>
  <w15:chartTrackingRefBased/>
  <w15:docId w15:val="{022E8275-F4C1-457F-A68D-520395AF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50AA"/>
    <w:pPr>
      <w:spacing w:after="0" w:line="240" w:lineRule="auto"/>
      <w:ind w:left="567"/>
    </w:pPr>
    <w:rPr>
      <w:sz w:val="20"/>
    </w:rPr>
  </w:style>
  <w:style w:type="paragraph" w:styleId="Nagwek1">
    <w:name w:val="heading 1"/>
    <w:basedOn w:val="Normalny"/>
    <w:next w:val="Normalny"/>
    <w:link w:val="Nagwek1Znak"/>
    <w:qFormat/>
    <w:rsid w:val="00BF6925"/>
    <w:pPr>
      <w:keepNext/>
      <w:ind w:left="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F76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65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F76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765F"/>
  </w:style>
  <w:style w:type="paragraph" w:styleId="Stopka">
    <w:name w:val="footer"/>
    <w:basedOn w:val="Normalny"/>
    <w:link w:val="StopkaZnak"/>
    <w:uiPriority w:val="99"/>
    <w:unhideWhenUsed/>
    <w:rsid w:val="00EF76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F765F"/>
  </w:style>
  <w:style w:type="table" w:styleId="Tabela-Siatka">
    <w:name w:val="Table Grid"/>
    <w:basedOn w:val="Standardowy"/>
    <w:uiPriority w:val="39"/>
    <w:rsid w:val="00EF7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8602F"/>
    <w:pPr>
      <w:ind w:left="720"/>
      <w:contextualSpacing/>
    </w:pPr>
  </w:style>
  <w:style w:type="paragraph" w:styleId="Bezodstpw">
    <w:name w:val="No Spacing"/>
    <w:aliases w:val="TYTUŁ"/>
    <w:next w:val="Normalny"/>
    <w:uiPriority w:val="1"/>
    <w:qFormat/>
    <w:rsid w:val="0058602F"/>
    <w:pPr>
      <w:spacing w:before="240" w:after="120" w:line="240" w:lineRule="auto"/>
    </w:pPr>
    <w:rPr>
      <w:b/>
      <w:color w:val="ED7D31" w:themeColor="accent2"/>
      <w:sz w:val="20"/>
    </w:rPr>
  </w:style>
  <w:style w:type="character" w:customStyle="1" w:styleId="Nagwek1Znak">
    <w:name w:val="Nagłówek 1 Znak"/>
    <w:basedOn w:val="Domylnaczcionkaakapitu"/>
    <w:link w:val="Nagwek1"/>
    <w:rsid w:val="00BF692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BF6925"/>
    <w:pPr>
      <w:ind w:left="0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F6925"/>
    <w:rPr>
      <w:rFonts w:ascii="Consolas" w:hAnsi="Consolas"/>
      <w:sz w:val="21"/>
      <w:szCs w:val="21"/>
    </w:rPr>
  </w:style>
  <w:style w:type="character" w:styleId="Tekstzastpczy">
    <w:name w:val="Placeholder Text"/>
    <w:basedOn w:val="Domylnaczcionkaakapitu"/>
    <w:uiPriority w:val="99"/>
    <w:semiHidden/>
    <w:rsid w:val="00BE5DD0"/>
    <w:rPr>
      <w:color w:val="808080"/>
    </w:rPr>
  </w:style>
  <w:style w:type="paragraph" w:customStyle="1" w:styleId="Tabelanagwek">
    <w:name w:val="Tabela nagłówek"/>
    <w:basedOn w:val="Normalny"/>
    <w:link w:val="TabelanagwekZnak"/>
    <w:rsid w:val="00D77BE4"/>
    <w:pPr>
      <w:spacing w:before="60" w:after="60"/>
      <w:ind w:left="0"/>
      <w:jc w:val="center"/>
    </w:pPr>
    <w:rPr>
      <w:rFonts w:ascii="Arial Narrow" w:eastAsia="Times New Roman" w:hAnsi="Arial Narrow" w:cs="Times New Roman"/>
      <w:szCs w:val="20"/>
      <w:lang w:eastAsia="pl-PL"/>
    </w:rPr>
  </w:style>
  <w:style w:type="character" w:customStyle="1" w:styleId="TabelanagwekZnak">
    <w:name w:val="Tabela nagłówek Znak"/>
    <w:link w:val="Tabelanagwek"/>
    <w:rsid w:val="00D77BE4"/>
    <w:rPr>
      <w:rFonts w:ascii="Arial Narrow" w:eastAsia="Times New Roman" w:hAnsi="Arial Narrow" w:cs="Times New Roman"/>
      <w:sz w:val="20"/>
      <w:szCs w:val="20"/>
      <w:lang w:eastAsia="pl-PL"/>
    </w:rPr>
  </w:style>
  <w:style w:type="paragraph" w:customStyle="1" w:styleId="Tabelawnetrze1">
    <w:name w:val="Tabela wnetrze 1"/>
    <w:basedOn w:val="Normalny"/>
    <w:autoRedefine/>
    <w:rsid w:val="00D77BE4"/>
    <w:pPr>
      <w:widowControl w:val="0"/>
      <w:tabs>
        <w:tab w:val="left" w:pos="170"/>
      </w:tabs>
      <w:autoSpaceDE w:val="0"/>
      <w:autoSpaceDN w:val="0"/>
      <w:adjustRightInd w:val="0"/>
      <w:ind w:left="0"/>
      <w:contextualSpacing/>
      <w:jc w:val="center"/>
    </w:pPr>
    <w:rPr>
      <w:rFonts w:ascii="Arial Narrow" w:eastAsia="Times New Roman" w:hAnsi="Arial Narrow" w:cs="Times New Roman"/>
      <w:sz w:val="18"/>
      <w:szCs w:val="20"/>
      <w:lang w:eastAsia="pl-PL"/>
    </w:rPr>
  </w:style>
  <w:style w:type="paragraph" w:customStyle="1" w:styleId="TabelaIwiersz">
    <w:name w:val="Tabela I wiersz"/>
    <w:basedOn w:val="Tabelawnetrze1"/>
    <w:qFormat/>
    <w:rsid w:val="00D77BE4"/>
    <w:pPr>
      <w:jc w:val="left"/>
    </w:pPr>
    <w:rPr>
      <w:sz w:val="20"/>
    </w:rPr>
  </w:style>
  <w:style w:type="paragraph" w:customStyle="1" w:styleId="Tabelawntrze1">
    <w:name w:val="Tabela wnętrze1"/>
    <w:basedOn w:val="Normalny"/>
    <w:rsid w:val="00D77BE4"/>
    <w:pPr>
      <w:widowControl w:val="0"/>
      <w:autoSpaceDE w:val="0"/>
      <w:autoSpaceDN w:val="0"/>
      <w:adjustRightInd w:val="0"/>
      <w:spacing w:before="20" w:after="20"/>
      <w:ind w:left="0"/>
      <w:jc w:val="center"/>
    </w:pPr>
    <w:rPr>
      <w:rFonts w:ascii="Arial Narrow" w:eastAsia="Times New Roman" w:hAnsi="Arial Narrow" w:cs="Times New Roman"/>
      <w:bCs/>
      <w:snapToGrid w:val="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22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2241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224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22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2241"/>
    <w:rPr>
      <w:b/>
      <w:bCs/>
      <w:sz w:val="20"/>
      <w:szCs w:val="20"/>
    </w:rPr>
  </w:style>
  <w:style w:type="character" w:styleId="Hipercze">
    <w:name w:val="Hyperlink"/>
    <w:rsid w:val="00793E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4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n_kurpiewski\SGS\PL-EHS-Shares%20-%20sampling\dokumentacja_techniczna\!17025%20wzory%20dokument&#243;w%20DPF,%20DPL\DPF.042%20kwestionariusz%20ofertowy%20do%20pobierania%20i%20analizy%20pr&#243;bek%20odpad&#243;w%20do%20bada&#324;%20sitowych%20i%20morf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936F7A6373F4A7FB6873D66C4EFEDD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9AC988-CE2E-4107-B122-4840F2D52402}"/>
      </w:docPartPr>
      <w:docPartBody>
        <w:p w:rsidR="00EE6E24" w:rsidRDefault="00E34FBF" w:rsidP="00E34FBF">
          <w:pPr>
            <w:pStyle w:val="6936F7A6373F4A7FB6873D66C4EFEDDC2"/>
          </w:pPr>
          <w:r w:rsidRPr="00955476">
            <w:rPr>
              <w:rStyle w:val="Tekstzastpczy"/>
              <w:i/>
              <w:iCs/>
              <w:sz w:val="18"/>
              <w:szCs w:val="18"/>
            </w:rPr>
            <w:t>data wypełnienia formularza</w:t>
          </w:r>
        </w:p>
      </w:docPartBody>
    </w:docPart>
    <w:docPart>
      <w:docPartPr>
        <w:name w:val="39C02C94ECFD42E496172016DDD586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091CD74-9362-4C50-A87A-80F067FE77F7}"/>
      </w:docPartPr>
      <w:docPartBody>
        <w:p w:rsidR="00EE6E24" w:rsidRDefault="00E34FBF" w:rsidP="00E34FBF">
          <w:pPr>
            <w:pStyle w:val="39C02C94ECFD42E496172016DDD586A12"/>
          </w:pPr>
          <w:r w:rsidRPr="00955476">
            <w:rPr>
              <w:rStyle w:val="Tekstzastpczy"/>
              <w:i/>
              <w:iCs/>
              <w:sz w:val="18"/>
              <w:szCs w:val="18"/>
            </w:rPr>
            <w:t>Imię i nazwisko</w:t>
          </w:r>
        </w:p>
      </w:docPartBody>
    </w:docPart>
    <w:docPart>
      <w:docPartPr>
        <w:name w:val="C1BE2A85406E4A55898F822348479E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4575C3-96D1-4C43-A7E1-802BC4E276C3}"/>
      </w:docPartPr>
      <w:docPartBody>
        <w:p w:rsidR="00DA5670" w:rsidRDefault="00E34FBF" w:rsidP="00E34FBF">
          <w:pPr>
            <w:pStyle w:val="C1BE2A85406E4A55898F822348479E572"/>
          </w:pPr>
          <w:r w:rsidRPr="00BE73B4">
            <w:rPr>
              <w:rStyle w:val="Tekstzastpczy"/>
              <w:i/>
              <w:iCs/>
              <w:color w:val="E8E8E8" w:themeColor="background2"/>
              <w:sz w:val="18"/>
              <w:szCs w:val="18"/>
            </w:rPr>
            <w:t>Kliknij aby wprowadzić nazwę zlecającego</w:t>
          </w:r>
        </w:p>
      </w:docPartBody>
    </w:docPart>
    <w:docPart>
      <w:docPartPr>
        <w:name w:val="C56C585B4FDE40819948D7F6A29D52E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2210FB-0893-4835-92B4-2CC53860EC2B}"/>
      </w:docPartPr>
      <w:docPartBody>
        <w:p w:rsidR="00DA5670" w:rsidRDefault="00E34FBF" w:rsidP="00E34FBF">
          <w:pPr>
            <w:pStyle w:val="C56C585B4FDE40819948D7F6A29D52E22"/>
          </w:pPr>
          <w:r w:rsidRPr="00527723">
            <w:rPr>
              <w:rStyle w:val="Tekstzastpczy"/>
              <w:i/>
              <w:iCs/>
              <w:sz w:val="16"/>
              <w:szCs w:val="16"/>
            </w:rPr>
            <w:t>Kliknij aby wprowadzić uwagi oraz komentarze do przedmiotowej ankiety</w:t>
          </w:r>
        </w:p>
      </w:docPartBody>
    </w:docPart>
    <w:docPart>
      <w:docPartPr>
        <w:name w:val="C2B419054AA04C2EB31A106CF0438DA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A33234B-608B-4622-ACCF-59EB7016EF24}"/>
      </w:docPartPr>
      <w:docPartBody>
        <w:p w:rsidR="00E34FBF" w:rsidRDefault="00E34FBF" w:rsidP="00E34FBF">
          <w:pPr>
            <w:pStyle w:val="C2B419054AA04C2EB31A106CF0438DA63"/>
          </w:pPr>
          <w:r w:rsidRPr="00BE73B4">
            <w:rPr>
              <w:rStyle w:val="Tekstzastpczy"/>
              <w:i/>
              <w:iCs/>
              <w:color w:val="E8E8E8" w:themeColor="background2"/>
              <w:sz w:val="18"/>
              <w:szCs w:val="18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54"/>
    <w:rsid w:val="00093614"/>
    <w:rsid w:val="000A027D"/>
    <w:rsid w:val="00115A9B"/>
    <w:rsid w:val="00143FEF"/>
    <w:rsid w:val="00146D9B"/>
    <w:rsid w:val="0015102A"/>
    <w:rsid w:val="001630B5"/>
    <w:rsid w:val="001653E0"/>
    <w:rsid w:val="00180835"/>
    <w:rsid w:val="001D6D35"/>
    <w:rsid w:val="001E242F"/>
    <w:rsid w:val="001E4BB8"/>
    <w:rsid w:val="001F1E91"/>
    <w:rsid w:val="00200A94"/>
    <w:rsid w:val="002069EA"/>
    <w:rsid w:val="00231931"/>
    <w:rsid w:val="0023756F"/>
    <w:rsid w:val="00247E54"/>
    <w:rsid w:val="00253D1D"/>
    <w:rsid w:val="00303226"/>
    <w:rsid w:val="0031245A"/>
    <w:rsid w:val="00357A62"/>
    <w:rsid w:val="003E1EC8"/>
    <w:rsid w:val="003F066E"/>
    <w:rsid w:val="00485E73"/>
    <w:rsid w:val="004A5D97"/>
    <w:rsid w:val="004B13DF"/>
    <w:rsid w:val="004B43F9"/>
    <w:rsid w:val="004C48DC"/>
    <w:rsid w:val="004D09D9"/>
    <w:rsid w:val="004D7984"/>
    <w:rsid w:val="004F654B"/>
    <w:rsid w:val="00534098"/>
    <w:rsid w:val="00546E52"/>
    <w:rsid w:val="00563DC5"/>
    <w:rsid w:val="00566E3C"/>
    <w:rsid w:val="0059073D"/>
    <w:rsid w:val="005A0163"/>
    <w:rsid w:val="005B7396"/>
    <w:rsid w:val="005D7A73"/>
    <w:rsid w:val="005D7B11"/>
    <w:rsid w:val="00624B91"/>
    <w:rsid w:val="00675ADA"/>
    <w:rsid w:val="00681C57"/>
    <w:rsid w:val="006944A2"/>
    <w:rsid w:val="006A0CF6"/>
    <w:rsid w:val="006C10E8"/>
    <w:rsid w:val="006C5EED"/>
    <w:rsid w:val="00703DF3"/>
    <w:rsid w:val="007374D4"/>
    <w:rsid w:val="007552CC"/>
    <w:rsid w:val="0076707A"/>
    <w:rsid w:val="0078308B"/>
    <w:rsid w:val="008009CE"/>
    <w:rsid w:val="00824499"/>
    <w:rsid w:val="00837019"/>
    <w:rsid w:val="00837441"/>
    <w:rsid w:val="00851956"/>
    <w:rsid w:val="008640D0"/>
    <w:rsid w:val="00897CAF"/>
    <w:rsid w:val="00904ABD"/>
    <w:rsid w:val="00911F07"/>
    <w:rsid w:val="00926063"/>
    <w:rsid w:val="00927041"/>
    <w:rsid w:val="00931317"/>
    <w:rsid w:val="00952C93"/>
    <w:rsid w:val="00956828"/>
    <w:rsid w:val="009743E0"/>
    <w:rsid w:val="00974E32"/>
    <w:rsid w:val="00982397"/>
    <w:rsid w:val="00996EB0"/>
    <w:rsid w:val="009B77C6"/>
    <w:rsid w:val="009F4B81"/>
    <w:rsid w:val="00A43E8D"/>
    <w:rsid w:val="00A46E88"/>
    <w:rsid w:val="00A66840"/>
    <w:rsid w:val="00AA4540"/>
    <w:rsid w:val="00AA529E"/>
    <w:rsid w:val="00AB5289"/>
    <w:rsid w:val="00B178B4"/>
    <w:rsid w:val="00B4673F"/>
    <w:rsid w:val="00B9309D"/>
    <w:rsid w:val="00BD4F2D"/>
    <w:rsid w:val="00C43D84"/>
    <w:rsid w:val="00C5624E"/>
    <w:rsid w:val="00C57183"/>
    <w:rsid w:val="00C97CC4"/>
    <w:rsid w:val="00CA446D"/>
    <w:rsid w:val="00CD29AA"/>
    <w:rsid w:val="00CF046E"/>
    <w:rsid w:val="00D21939"/>
    <w:rsid w:val="00D419C4"/>
    <w:rsid w:val="00DA294B"/>
    <w:rsid w:val="00DA5670"/>
    <w:rsid w:val="00DB4E1E"/>
    <w:rsid w:val="00DD7B76"/>
    <w:rsid w:val="00E02C54"/>
    <w:rsid w:val="00E34FBF"/>
    <w:rsid w:val="00E4323C"/>
    <w:rsid w:val="00E679E4"/>
    <w:rsid w:val="00E70B6C"/>
    <w:rsid w:val="00EA173B"/>
    <w:rsid w:val="00EA3382"/>
    <w:rsid w:val="00EA4F90"/>
    <w:rsid w:val="00EE6E24"/>
    <w:rsid w:val="00F24DAA"/>
    <w:rsid w:val="00F26BB2"/>
    <w:rsid w:val="00F27375"/>
    <w:rsid w:val="00F644D0"/>
    <w:rsid w:val="00F81A7D"/>
    <w:rsid w:val="00FE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34FBF"/>
    <w:rPr>
      <w:color w:val="808080"/>
    </w:rPr>
  </w:style>
  <w:style w:type="paragraph" w:customStyle="1" w:styleId="C1BE2A85406E4A55898F822348479E572">
    <w:name w:val="C1BE2A85406E4A55898F822348479E572"/>
    <w:rsid w:val="00E34FBF"/>
    <w:pPr>
      <w:spacing w:after="0" w:line="240" w:lineRule="auto"/>
      <w:ind w:left="567"/>
    </w:pPr>
    <w:rPr>
      <w:rFonts w:eastAsiaTheme="minorHAnsi"/>
      <w:sz w:val="20"/>
      <w:lang w:eastAsia="en-US"/>
    </w:rPr>
  </w:style>
  <w:style w:type="paragraph" w:customStyle="1" w:styleId="C2B419054AA04C2EB31A106CF0438DA63">
    <w:name w:val="C2B419054AA04C2EB31A106CF0438DA63"/>
    <w:rsid w:val="00E34FBF"/>
    <w:pPr>
      <w:spacing w:after="0" w:line="240" w:lineRule="auto"/>
      <w:ind w:left="567"/>
    </w:pPr>
    <w:rPr>
      <w:rFonts w:eastAsiaTheme="minorHAnsi"/>
      <w:sz w:val="20"/>
      <w:lang w:eastAsia="en-US"/>
    </w:rPr>
  </w:style>
  <w:style w:type="paragraph" w:customStyle="1" w:styleId="C56C585B4FDE40819948D7F6A29D52E22">
    <w:name w:val="C56C585B4FDE40819948D7F6A29D52E22"/>
    <w:rsid w:val="00E34FBF"/>
    <w:pPr>
      <w:spacing w:after="0" w:line="240" w:lineRule="auto"/>
      <w:ind w:left="567"/>
    </w:pPr>
    <w:rPr>
      <w:rFonts w:eastAsiaTheme="minorHAnsi"/>
      <w:sz w:val="20"/>
      <w:lang w:eastAsia="en-US"/>
    </w:rPr>
  </w:style>
  <w:style w:type="paragraph" w:customStyle="1" w:styleId="39C02C94ECFD42E496172016DDD586A12">
    <w:name w:val="39C02C94ECFD42E496172016DDD586A12"/>
    <w:rsid w:val="00E34FBF"/>
    <w:pPr>
      <w:spacing w:after="0" w:line="240" w:lineRule="auto"/>
      <w:ind w:left="567"/>
    </w:pPr>
    <w:rPr>
      <w:rFonts w:eastAsiaTheme="minorHAnsi"/>
      <w:sz w:val="20"/>
      <w:lang w:eastAsia="en-US"/>
    </w:rPr>
  </w:style>
  <w:style w:type="paragraph" w:customStyle="1" w:styleId="6936F7A6373F4A7FB6873D66C4EFEDDC2">
    <w:name w:val="6936F7A6373F4A7FB6873D66C4EFEDDC2"/>
    <w:rsid w:val="00E34FBF"/>
    <w:pPr>
      <w:spacing w:after="0" w:line="240" w:lineRule="auto"/>
      <w:ind w:left="567"/>
    </w:pPr>
    <w:rPr>
      <w:rFonts w:eastAsiaTheme="minorHAnsi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0f25b7c-95b9-45a8-a0f4-d6104b231d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A0159352793140A874AA3CF90AEFBD" ma:contentTypeVersion="11" ma:contentTypeDescription="Utwórz nowy dokument." ma:contentTypeScope="" ma:versionID="c3297b01ec42ecf18a0ecca45926b4c7">
  <xsd:schema xmlns:xsd="http://www.w3.org/2001/XMLSchema" xmlns:xs="http://www.w3.org/2001/XMLSchema" xmlns:p="http://schemas.microsoft.com/office/2006/metadata/properties" xmlns:ns3="80f25b7c-95b9-45a8-a0f4-d6104b231d47" targetNamespace="http://schemas.microsoft.com/office/2006/metadata/properties" ma:root="true" ma:fieldsID="36115bfec9dabfe341ce65bd26802bba" ns3:_="">
    <xsd:import namespace="80f25b7c-95b9-45a8-a0f4-d6104b231d4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25b7c-95b9-45a8-a0f4-d6104b231d4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840B85-547E-4722-B060-54C8063ED178}">
  <ds:schemaRefs>
    <ds:schemaRef ds:uri="http://schemas.microsoft.com/office/2006/metadata/properties"/>
    <ds:schemaRef ds:uri="http://schemas.microsoft.com/office/infopath/2007/PartnerControls"/>
    <ds:schemaRef ds:uri="80f25b7c-95b9-45a8-a0f4-d6104b231d47"/>
  </ds:schemaRefs>
</ds:datastoreItem>
</file>

<file path=customXml/itemProps2.xml><?xml version="1.0" encoding="utf-8"?>
<ds:datastoreItem xmlns:ds="http://schemas.openxmlformats.org/officeDocument/2006/customXml" ds:itemID="{3D163FCC-C747-46A7-BC34-FB5C7B77A4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18D2F-5CB7-4F60-98C5-A2277B53BCB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1B68711-320B-44ED-AE4F-2F848AFC7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f25b7c-95b9-45a8-a0f4-d6104b231d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DPF.042 kwestionariusz ofertowy do pobierania i analizy próbek odpadów do badań sitowych i morfo</Template>
  <TotalTime>0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Kurpiewski</dc:creator>
  <cp:keywords/>
  <dc:description/>
  <cp:lastModifiedBy>Agnieszka Tykocka - Drozdowska</cp:lastModifiedBy>
  <cp:revision>2</cp:revision>
  <cp:lastPrinted>2026-08-25T09:55:00Z</cp:lastPrinted>
  <dcterms:created xsi:type="dcterms:W3CDTF">2026-08-25T09:55:00Z</dcterms:created>
  <dcterms:modified xsi:type="dcterms:W3CDTF">2026-08-25T09:55:00Z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0x010100C4A0159352793140A874AA3CF90AEFBD</vt:lpwstr>
  </property>
  <property fmtid="{D5CDD505-2E9C-101B-9397-08002B2CF9AE}" pid="3" name="Order">
    <vt:r8>46400</vt:r8>
  </property>
  <property fmtid="{D5CDD505-2E9C-101B-9397-08002B2CF9AE}" pid="4" name="MediaServiceImageTags">
    <vt:lpwstr/>
  </property>
</Properties>
</file>